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51F631" w14:textId="6CF0594F" w:rsidR="009D3C34" w:rsidRPr="005E0903" w:rsidRDefault="004F7D1E" w:rsidP="009D3C34">
      <w:r>
        <w:rPr>
          <w:noProof/>
        </w:rPr>
        <w:drawing>
          <wp:anchor distT="0" distB="0" distL="114300" distR="114300" simplePos="0" relativeHeight="251667456" behindDoc="0" locked="0" layoutInCell="1" allowOverlap="1" wp14:anchorId="2E5A049C" wp14:editId="5F595D4F">
            <wp:simplePos x="0" y="0"/>
            <wp:positionH relativeFrom="margin">
              <wp:align>center</wp:align>
            </wp:positionH>
            <wp:positionV relativeFrom="paragraph">
              <wp:posOffset>57593</wp:posOffset>
            </wp:positionV>
            <wp:extent cx="2834120" cy="28520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 Honong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4120" cy="2852090"/>
                    </a:xfrm>
                    <a:prstGeom prst="rect">
                      <a:avLst/>
                    </a:prstGeom>
                  </pic:spPr>
                </pic:pic>
              </a:graphicData>
            </a:graphic>
            <wp14:sizeRelH relativeFrom="margin">
              <wp14:pctWidth>0</wp14:pctWidth>
            </wp14:sizeRelH>
            <wp14:sizeRelV relativeFrom="margin">
              <wp14:pctHeight>0</wp14:pctHeight>
            </wp14:sizeRelV>
          </wp:anchor>
        </w:drawing>
      </w:r>
    </w:p>
    <w:p w14:paraId="225E89F3" w14:textId="138192FB" w:rsidR="009D3C34" w:rsidRDefault="009D3C34" w:rsidP="009D3C34"/>
    <w:p w14:paraId="1FDEE215" w14:textId="77777777" w:rsidR="009D3C34" w:rsidRDefault="009D3C34" w:rsidP="009D3C34"/>
    <w:p w14:paraId="4493F8F3" w14:textId="77777777" w:rsidR="009D3C34" w:rsidRDefault="009D3C34" w:rsidP="009D3C34"/>
    <w:p w14:paraId="7BC25A64" w14:textId="77777777" w:rsidR="009D3C34" w:rsidRDefault="009D3C34" w:rsidP="009D3C34"/>
    <w:p w14:paraId="6A129F8B" w14:textId="77777777" w:rsidR="009D3C34" w:rsidRDefault="009D3C34" w:rsidP="009D3C34"/>
    <w:p w14:paraId="677F8304" w14:textId="77777777" w:rsidR="009D3C34" w:rsidRDefault="009D3C34" w:rsidP="009D3C34"/>
    <w:p w14:paraId="21D22365" w14:textId="77777777" w:rsidR="009D3C34" w:rsidRDefault="009D3C34" w:rsidP="009D3C34"/>
    <w:p w14:paraId="15A4A599" w14:textId="77777777" w:rsidR="009D3C34" w:rsidRDefault="009D3C34" w:rsidP="009D3C34"/>
    <w:p w14:paraId="68719221" w14:textId="77777777" w:rsidR="009D3C34" w:rsidRDefault="009D3C34" w:rsidP="009D3C34"/>
    <w:p w14:paraId="67FFFAFD" w14:textId="37E5A079" w:rsidR="009D3C34" w:rsidRDefault="009D3C34" w:rsidP="009D3C34"/>
    <w:p w14:paraId="624CB78A" w14:textId="7F4A205D" w:rsidR="009D3C34" w:rsidRDefault="00290BB1" w:rsidP="009D3C34">
      <w:r>
        <w:rPr>
          <w:noProof/>
        </w:rPr>
        <mc:AlternateContent>
          <mc:Choice Requires="wps">
            <w:drawing>
              <wp:anchor distT="0" distB="0" distL="114300" distR="114300" simplePos="0" relativeHeight="251670528" behindDoc="0" locked="0" layoutInCell="1" allowOverlap="1" wp14:anchorId="2A872BCB" wp14:editId="1710E8E9">
                <wp:simplePos x="0" y="0"/>
                <wp:positionH relativeFrom="page">
                  <wp:posOffset>0</wp:posOffset>
                </wp:positionH>
                <wp:positionV relativeFrom="paragraph">
                  <wp:posOffset>203835</wp:posOffset>
                </wp:positionV>
                <wp:extent cx="7559675" cy="0"/>
                <wp:effectExtent l="0" t="38100" r="41275" b="38100"/>
                <wp:wrapNone/>
                <wp:docPr id="4" name="Straight Connector 4"/>
                <wp:cNvGraphicFramePr/>
                <a:graphic xmlns:a="http://schemas.openxmlformats.org/drawingml/2006/main">
                  <a:graphicData uri="http://schemas.microsoft.com/office/word/2010/wordprocessingShape">
                    <wps:wsp>
                      <wps:cNvCnPr/>
                      <wps:spPr>
                        <a:xfrm>
                          <a:off x="0" y="0"/>
                          <a:ext cx="7559675" cy="0"/>
                        </a:xfrm>
                        <a:prstGeom prst="line">
                          <a:avLst/>
                        </a:prstGeom>
                        <a:ln w="762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D4087F" id="Straight Connector 4" o:spid="_x0000_s1026" style="position:absolute;z-index:2516705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0,16.05pt" to="595.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" strokecolor="#747070 [1614]" strokeweight="6pt">
                <v:stroke joinstyle="miter"/>
                <w10:wrap anchorx="page"/>
              </v:line>
            </w:pict>
          </mc:Fallback>
        </mc:AlternateContent>
      </w:r>
      <w:r w:rsidR="003267BD" w:rsidRPr="005E0903">
        <w:rPr>
          <w:noProof/>
          <w:u w:val="single"/>
          <w:lang w:eastAsia="en-NZ"/>
        </w:rPr>
        <mc:AlternateContent>
          <mc:Choice Requires="wps">
            <w:drawing>
              <wp:anchor distT="0" distB="0" distL="114300" distR="114300" simplePos="0" relativeHeight="251666432" behindDoc="1" locked="0" layoutInCell="1" allowOverlap="0" wp14:anchorId="28135606" wp14:editId="76C1523C">
                <wp:simplePos x="0" y="0"/>
                <wp:positionH relativeFrom="margin">
                  <wp:posOffset>-453390</wp:posOffset>
                </wp:positionH>
                <wp:positionV relativeFrom="paragraph">
                  <wp:posOffset>226695</wp:posOffset>
                </wp:positionV>
                <wp:extent cx="7019925" cy="3050540"/>
                <wp:effectExtent l="38100" t="38100" r="47625" b="35560"/>
                <wp:wrapNone/>
                <wp:docPr id="201" name="Text Box 201"/>
                <wp:cNvGraphicFramePr/>
                <a:graphic xmlns:a="http://schemas.openxmlformats.org/drawingml/2006/main">
                  <a:graphicData uri="http://schemas.microsoft.com/office/word/2010/wordprocessingShape">
                    <wps:wsp>
                      <wps:cNvSpPr txBox="1"/>
                      <wps:spPr>
                        <a:xfrm>
                          <a:off x="0" y="0"/>
                          <a:ext cx="7019925" cy="3050540"/>
                        </a:xfrm>
                        <a:prstGeom prst="rect">
                          <a:avLst/>
                        </a:prstGeom>
                        <a:noFill/>
                        <a:ln w="76200">
                          <a:solidFill>
                            <a:schemeClr val="bg1"/>
                          </a:solidFill>
                        </a:ln>
                      </wps:spPr>
                      <wps:txbx>
                        <w:txbxContent>
                          <w:p w14:paraId="65A6F454" w14:textId="77777777" w:rsidR="000B1CC2" w:rsidRPr="00BB11FF" w:rsidRDefault="00EF1D66" w:rsidP="009D3C34">
                            <w:pPr>
                              <w:pStyle w:val="Pg1Line2"/>
                              <w:rPr>
                                <w:rFonts w:ascii="Arial Black" w:hAnsi="Arial Black"/>
                                <w:color w:val="auto"/>
                                <w:sz w:val="120"/>
                                <w:szCs w:val="120"/>
                                <w:lang w:val="en-US"/>
                              </w:rPr>
                            </w:pPr>
                            <w:r w:rsidRPr="00BB11FF">
                              <w:rPr>
                                <w:rFonts w:ascii="Arial Black" w:hAnsi="Arial Black"/>
                                <w:color w:val="auto"/>
                                <w:sz w:val="120"/>
                                <w:szCs w:val="120"/>
                                <w:lang w:val="en-US"/>
                              </w:rPr>
                              <w:t>wānanga 1</w:t>
                            </w:r>
                          </w:p>
                          <w:p w14:paraId="50F821C4" w14:textId="77777777" w:rsidR="00EF1D66" w:rsidRPr="00BB11FF" w:rsidRDefault="00EF1D66" w:rsidP="009D3C34">
                            <w:pPr>
                              <w:pStyle w:val="Pg1Line2"/>
                              <w:rPr>
                                <w:rFonts w:ascii="Arial Black" w:hAnsi="Arial Black"/>
                                <w:color w:val="auto"/>
                                <w:sz w:val="120"/>
                                <w:szCs w:val="120"/>
                                <w:lang w:val="en-US"/>
                              </w:rPr>
                            </w:pPr>
                            <w:r w:rsidRPr="00BB11FF">
                              <w:rPr>
                                <w:rFonts w:ascii="Arial Black" w:hAnsi="Arial Black"/>
                                <w:color w:val="auto"/>
                                <w:sz w:val="120"/>
                                <w:szCs w:val="120"/>
                                <w:lang w:val="en-US"/>
                              </w:rPr>
                              <w:t>prework</w:t>
                            </w:r>
                          </w:p>
                          <w:p w14:paraId="5A344194" w14:textId="77777777" w:rsidR="000B1CC2" w:rsidRPr="00BB11FF" w:rsidRDefault="00A51DC5" w:rsidP="009D3C34">
                            <w:pPr>
                              <w:pStyle w:val="Pg1Line1"/>
                              <w:rPr>
                                <w:rFonts w:ascii="Arial Black" w:hAnsi="Arial Black"/>
                                <w:color w:val="auto"/>
                                <w:sz w:val="86"/>
                                <w:szCs w:val="86"/>
                              </w:rPr>
                            </w:pPr>
                            <w:r w:rsidRPr="00BB11FF">
                              <w:rPr>
                                <w:rFonts w:ascii="Arial Black" w:hAnsi="Arial Black"/>
                                <w:color w:val="auto"/>
                                <w:sz w:val="86"/>
                                <w:szCs w:val="86"/>
                              </w:rPr>
                              <w:t>whanaungatanga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35606" id="_x0000_t202" coordsize="21600,21600" o:spt="202" path="m,l,21600r21600,l21600,xe">
                <v:stroke joinstyle="miter"/>
                <v:path gradientshapeok="t" o:connecttype="rect"/>
              </v:shapetype>
              <v:shape id="Text Box 201" o:spid="_x0000_s1026" type="#_x0000_t202" style="position:absolute;margin-left:-35.7pt;margin-top:17.85pt;width:552.75pt;height:240.2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" o:allowoverlap="f" filled="f" strokecolor="white [3212]" strokeweight="6pt">
                <v:textbox>
                  <w:txbxContent>
                    <w:p w14:paraId="65A6F454" w14:textId="77777777" w:rsidR="000B1CC2" w:rsidRPr="00BB11FF" w:rsidRDefault="00EF1D66" w:rsidP="009D3C34">
                      <w:pPr>
                        <w:pStyle w:val="Pg1Line2"/>
                        <w:rPr>
                          <w:rFonts w:ascii="Arial Black" w:hAnsi="Arial Black"/>
                          <w:color w:val="auto"/>
                          <w:sz w:val="120"/>
                          <w:szCs w:val="120"/>
                          <w:lang w:val="en-US"/>
                        </w:rPr>
                      </w:pPr>
                      <w:r w:rsidRPr="00BB11FF">
                        <w:rPr>
                          <w:rFonts w:ascii="Arial Black" w:hAnsi="Arial Black"/>
                          <w:color w:val="auto"/>
                          <w:sz w:val="120"/>
                          <w:szCs w:val="120"/>
                          <w:lang w:val="en-US"/>
                        </w:rPr>
                        <w:t>wānanga 1</w:t>
                      </w:r>
                    </w:p>
                    <w:p w14:paraId="50F821C4" w14:textId="77777777" w:rsidR="00EF1D66" w:rsidRPr="00BB11FF" w:rsidRDefault="00EF1D66" w:rsidP="009D3C34">
                      <w:pPr>
                        <w:pStyle w:val="Pg1Line2"/>
                        <w:rPr>
                          <w:rFonts w:ascii="Arial Black" w:hAnsi="Arial Black"/>
                          <w:color w:val="auto"/>
                          <w:sz w:val="120"/>
                          <w:szCs w:val="120"/>
                          <w:lang w:val="en-US"/>
                        </w:rPr>
                      </w:pPr>
                      <w:r w:rsidRPr="00BB11FF">
                        <w:rPr>
                          <w:rFonts w:ascii="Arial Black" w:hAnsi="Arial Black"/>
                          <w:color w:val="auto"/>
                          <w:sz w:val="120"/>
                          <w:szCs w:val="120"/>
                          <w:lang w:val="en-US"/>
                        </w:rPr>
                        <w:t>prework</w:t>
                      </w:r>
                    </w:p>
                    <w:p w14:paraId="5A344194" w14:textId="77777777" w:rsidR="000B1CC2" w:rsidRPr="00BB11FF" w:rsidRDefault="00A51DC5" w:rsidP="009D3C34">
                      <w:pPr>
                        <w:pStyle w:val="Pg1Line1"/>
                        <w:rPr>
                          <w:rFonts w:ascii="Arial Black" w:hAnsi="Arial Black"/>
                          <w:color w:val="auto"/>
                          <w:sz w:val="86"/>
                          <w:szCs w:val="86"/>
                        </w:rPr>
                      </w:pPr>
                      <w:r w:rsidRPr="00BB11FF">
                        <w:rPr>
                          <w:rFonts w:ascii="Arial Black" w:hAnsi="Arial Black"/>
                          <w:color w:val="auto"/>
                          <w:sz w:val="86"/>
                          <w:szCs w:val="86"/>
                        </w:rPr>
                        <w:t>whanaungatanga</w:t>
                      </w:r>
                    </w:p>
                  </w:txbxContent>
                </v:textbox>
                <w10:wrap anchorx="margin"/>
              </v:shape>
            </w:pict>
          </mc:Fallback>
        </mc:AlternateContent>
      </w:r>
    </w:p>
    <w:p w14:paraId="342A1E19" w14:textId="7776BF9C" w:rsidR="00BB11FF" w:rsidRDefault="004F7D1E">
      <w:r>
        <w:rPr>
          <w:noProof/>
        </w:rPr>
        <mc:AlternateContent>
          <mc:Choice Requires="wpg">
            <w:drawing>
              <wp:anchor distT="0" distB="0" distL="114300" distR="114300" simplePos="0" relativeHeight="251668480" behindDoc="0" locked="0" layoutInCell="1" allowOverlap="1" wp14:anchorId="331A90AF" wp14:editId="0B334D27">
                <wp:simplePos x="0" y="0"/>
                <wp:positionH relativeFrom="margin">
                  <wp:posOffset>-269714</wp:posOffset>
                </wp:positionH>
                <wp:positionV relativeFrom="margin">
                  <wp:posOffset>7260609</wp:posOffset>
                </wp:positionV>
                <wp:extent cx="6775715" cy="1596228"/>
                <wp:effectExtent l="0" t="0" r="6350" b="4445"/>
                <wp:wrapNone/>
                <wp:docPr id="10" name="Group 10"/>
                <wp:cNvGraphicFramePr/>
                <a:graphic xmlns:a="http://schemas.openxmlformats.org/drawingml/2006/main">
                  <a:graphicData uri="http://schemas.microsoft.com/office/word/2010/wordprocessingGroup">
                    <wpg:wgp>
                      <wpg:cNvGrpSpPr/>
                      <wpg:grpSpPr>
                        <a:xfrm>
                          <a:off x="0" y="0"/>
                          <a:ext cx="6775715" cy="1596228"/>
                          <a:chOff x="107984" y="0"/>
                          <a:chExt cx="6776586" cy="1596390"/>
                        </a:xfrm>
                      </wpg:grpSpPr>
                      <pic:pic xmlns:pic="http://schemas.openxmlformats.org/drawingml/2006/picture">
                        <pic:nvPicPr>
                          <pic:cNvPr id="13" name="Picture 13"/>
                          <pic:cNvPicPr preferRelativeResize="0">
                            <a:picLocks noChangeAspect="1"/>
                          </pic:cNvPicPr>
                        </pic:nvPicPr>
                        <pic:blipFill rotWithShape="1">
                          <a:blip r:embed="rId9" cstate="print">
                            <a:extLst>
                              <a:ext uri="{28A0092B-C50C-407E-A947-70E740481C1C}">
                                <a14:useLocalDpi xmlns:a14="http://schemas.microsoft.com/office/drawing/2010/main" val="0"/>
                              </a:ext>
                            </a:extLst>
                          </a:blip>
                          <a:srcRect t="19373" r="8" b="20186"/>
                          <a:stretch/>
                        </pic:blipFill>
                        <pic:spPr>
                          <a:xfrm>
                            <a:off x="107984" y="126426"/>
                            <a:ext cx="3420440" cy="1379046"/>
                          </a:xfrm>
                          <a:prstGeom prst="rect">
                            <a:avLst/>
                          </a:prstGeom>
                        </pic:spPr>
                      </pic:pic>
                      <pic:pic xmlns:pic="http://schemas.openxmlformats.org/drawingml/2006/picture">
                        <pic:nvPicPr>
                          <pic:cNvPr id="14" name="Picture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465095" y="0"/>
                            <a:ext cx="3419475" cy="15963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418356" id="Group 10" o:spid="_x0000_s1026" style="position:absolute;margin-left:-21.25pt;margin-top:571.7pt;width:533.5pt;height:125.7pt;z-index:251668480;mso-position-horizontal-relative:margin;mso-position-vertical-relative:margin;mso-width-relative:margin;mso-height-relative:margin" coordorigin="1079" coordsize="67765,159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lET+f82GXrN+hoW4AAAAAElFTkSuQmCC&#10;UEsDBAoAAAAAAAAAIQAkxYXYXssAAF7LAAAVAAAAZHJzL21lZGlhL2ltYWdlMi5qcGVn/9j/4AAQ&#10;SkZJRgABAQEA3ADcAAD/2wBDAAIBAQEBAQIBAQECAgICAgQDAgICAgUEBAMEBgUGBgYFBgYGBwkI&#10;BgcJBwYGCAsICQoKCgoKBggLDAsKDAkKCgr/2wBDAQICAgICAgUDAwUKBwYHCgoKCgoKCgoKCgoK&#10;CgoKCgoKCgoKCgoKCgoKCgoKCgoKCgoKCgoKCgoKCgoKCgoKCgr/wAARCAGAAz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079;top:1264;width:34205;height:137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">
                  <v:imagedata r:id="rId11" o:title="" croptop="12696f" cropbottom="13229f" cropright="5f"/>
                </v:shape>
                <v:shape id="Picture 14" o:spid="_x0000_s1028" type="#_x0000_t75" style="position:absolute;left:34650;width:34195;height:15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">
                  <v:imagedata r:id="rId12" o:title=""/>
                </v:shape>
                <w10:wrap anchorx="margin" anchory="margin"/>
              </v:group>
            </w:pict>
          </mc:Fallback>
        </mc:AlternateContent>
      </w:r>
      <w:r w:rsidR="003267BD">
        <w:rPr>
          <w:noProof/>
        </w:rPr>
        <mc:AlternateContent>
          <mc:Choice Requires="wps">
            <w:drawing>
              <wp:anchor distT="0" distB="0" distL="114300" distR="114300" simplePos="0" relativeHeight="251671552" behindDoc="0" locked="0" layoutInCell="1" allowOverlap="1" wp14:anchorId="5C4AF043" wp14:editId="21A1AF32">
                <wp:simplePos x="0" y="0"/>
                <wp:positionH relativeFrom="page">
                  <wp:posOffset>0</wp:posOffset>
                </wp:positionH>
                <wp:positionV relativeFrom="paragraph">
                  <wp:posOffset>3085465</wp:posOffset>
                </wp:positionV>
                <wp:extent cx="7559675" cy="0"/>
                <wp:effectExtent l="0" t="38100" r="41275" b="38100"/>
                <wp:wrapNone/>
                <wp:docPr id="6" name="Straight Connector 6"/>
                <wp:cNvGraphicFramePr/>
                <a:graphic xmlns:a="http://schemas.openxmlformats.org/drawingml/2006/main">
                  <a:graphicData uri="http://schemas.microsoft.com/office/word/2010/wordprocessingShape">
                    <wps:wsp>
                      <wps:cNvCnPr/>
                      <wps:spPr>
                        <a:xfrm>
                          <a:off x="0" y="0"/>
                          <a:ext cx="7559675" cy="0"/>
                        </a:xfrm>
                        <a:prstGeom prst="line">
                          <a:avLst/>
                        </a:prstGeom>
                        <a:ln w="762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06F061" id="Straight Connector 6" o:spid="_x0000_s1026" style="position:absolute;z-index:2516715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0,242.95pt" to="595.25pt,2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" strokecolor="#747070 [1614]" strokeweight="6pt">
                <v:stroke joinstyle="miter"/>
                <w10:wrap anchorx="page"/>
              </v:line>
            </w:pict>
          </mc:Fallback>
        </mc:AlternateContent>
      </w:r>
      <w:r w:rsidR="00BB11FF">
        <w:br w:type="page"/>
      </w:r>
    </w:p>
    <w:p w14:paraId="4ED16D50" w14:textId="77777777" w:rsidR="00BB11FF" w:rsidRDefault="00BB11FF" w:rsidP="007D2666">
      <w:pPr>
        <w:pStyle w:val="IGLTitle"/>
      </w:pPr>
      <w:r>
        <w:lastRenderedPageBreak/>
        <w:t>WELCOME</w:t>
      </w:r>
    </w:p>
    <w:p w14:paraId="535B73CC" w14:textId="77777777" w:rsidR="00BB11FF" w:rsidRPr="007D2666" w:rsidRDefault="00BB11FF" w:rsidP="00BB11FF">
      <w:pPr>
        <w:rPr>
          <w:sz w:val="28"/>
          <w:szCs w:val="24"/>
        </w:rPr>
      </w:pPr>
      <w:r w:rsidRPr="007D2666">
        <w:rPr>
          <w:sz w:val="28"/>
          <w:szCs w:val="24"/>
        </w:rPr>
        <w:t xml:space="preserve">Nau mai, haere mai. </w:t>
      </w:r>
    </w:p>
    <w:p w14:paraId="76763BDD" w14:textId="77BEFFA2" w:rsidR="00BB11FF" w:rsidRPr="009268A8" w:rsidRDefault="00BB11FF" w:rsidP="009268A8">
      <w:pPr>
        <w:rPr>
          <w:szCs w:val="24"/>
        </w:rPr>
      </w:pPr>
      <w:r w:rsidRPr="009268A8">
        <w:rPr>
          <w:szCs w:val="24"/>
        </w:rPr>
        <w:t xml:space="preserve">Welcome to the </w:t>
      </w:r>
      <w:r w:rsidR="004F7D1E" w:rsidRPr="009268A8">
        <w:rPr>
          <w:szCs w:val="24"/>
        </w:rPr>
        <w:t>New Zealand Post</w:t>
      </w:r>
      <w:r w:rsidRPr="009268A8">
        <w:rPr>
          <w:szCs w:val="24"/>
        </w:rPr>
        <w:t xml:space="preserve"> Māori leadership programme </w:t>
      </w:r>
      <w:r w:rsidR="004F7D1E" w:rsidRPr="009268A8">
        <w:rPr>
          <w:szCs w:val="24"/>
        </w:rPr>
        <w:t>Te Hononga</w:t>
      </w:r>
      <w:r w:rsidRPr="009268A8">
        <w:rPr>
          <w:szCs w:val="24"/>
        </w:rPr>
        <w:t>.</w:t>
      </w:r>
    </w:p>
    <w:p w14:paraId="30E37690" w14:textId="77777777" w:rsidR="00BB11FF" w:rsidRDefault="00BB11FF" w:rsidP="00BB11FF">
      <w:r>
        <w:t>Throughout each wānanga we will be using universal indigenous values to show how these can enhance your personal (home) and professional (work) life.</w:t>
      </w:r>
    </w:p>
    <w:p w14:paraId="21482DBC" w14:textId="77777777" w:rsidR="00BB11FF" w:rsidRDefault="00BB11FF" w:rsidP="007D2666">
      <w:pPr>
        <w:pStyle w:val="IGLSubtitle"/>
      </w:pPr>
      <w:r>
        <w:t>Wānanga 1 – Mana Wairua</w:t>
      </w:r>
    </w:p>
    <w:p w14:paraId="690F3A58" w14:textId="686F6695" w:rsidR="00BB11FF" w:rsidRDefault="00BB11FF" w:rsidP="00BB11FF">
      <w:r>
        <w:t xml:space="preserve">We will explore core principles of personal leadership using essential elements of </w:t>
      </w:r>
      <w:r w:rsidR="009268A8">
        <w:t>i</w:t>
      </w:r>
      <w:r>
        <w:t>ndigenous traditions and values.  You may recognise these through your own upbringing or connections with your whānau and communities.</w:t>
      </w:r>
    </w:p>
    <w:p w14:paraId="083E32E4" w14:textId="159F6D24" w:rsidR="00BB11FF" w:rsidRDefault="00BB11FF" w:rsidP="00BB11FF">
      <w:r>
        <w:t xml:space="preserve">Our first wānanga is a compulsory </w:t>
      </w:r>
      <w:r w:rsidR="009268A8">
        <w:t>n</w:t>
      </w:r>
      <w:r>
        <w:t xml:space="preserve">oho </w:t>
      </w:r>
      <w:r w:rsidR="009268A8">
        <w:t>m</w:t>
      </w:r>
      <w:r>
        <w:t>arae (</w:t>
      </w:r>
      <w:r w:rsidR="009268A8">
        <w:t>l</w:t>
      </w:r>
      <w:r>
        <w:t xml:space="preserve">earning </w:t>
      </w:r>
      <w:r w:rsidR="009268A8">
        <w:t>w</w:t>
      </w:r>
      <w:r>
        <w:t>ānanga and sleep over) where you will have the opportunity to immerse yourself in the learning environment and interact in a safe and supportive place. This first wānanga will explore:</w:t>
      </w:r>
    </w:p>
    <w:p w14:paraId="5532FE0A" w14:textId="77777777" w:rsidR="00BB11FF" w:rsidRDefault="00BB11FF" w:rsidP="007D2666">
      <w:pPr>
        <w:pStyle w:val="ListParagraph"/>
        <w:numPr>
          <w:ilvl w:val="0"/>
          <w:numId w:val="27"/>
        </w:numPr>
      </w:pPr>
      <w:r>
        <w:t>Learning styles and how you experience learning - helping you understand the best way for you to get the most out of our learning sessions;</w:t>
      </w:r>
    </w:p>
    <w:p w14:paraId="20489BBA" w14:textId="2BFCFF1A" w:rsidR="00BB11FF" w:rsidRDefault="00BB11FF" w:rsidP="007D2666">
      <w:pPr>
        <w:pStyle w:val="ListParagraph"/>
        <w:numPr>
          <w:ilvl w:val="0"/>
          <w:numId w:val="27"/>
        </w:numPr>
      </w:pPr>
      <w:r>
        <w:t>Whanaungatanga – introduction to these traditions and values that will be used throughout the programme. These core principles will link to models that you can use to support your achievement of goals in work and at home;</w:t>
      </w:r>
    </w:p>
    <w:p w14:paraId="1C8AFD19" w14:textId="77777777" w:rsidR="00BB11FF" w:rsidRDefault="00BB11FF" w:rsidP="007D2666">
      <w:pPr>
        <w:pStyle w:val="ListParagraph"/>
        <w:numPr>
          <w:ilvl w:val="0"/>
          <w:numId w:val="27"/>
        </w:numPr>
      </w:pPr>
      <w:r>
        <w:t>Mana Wairua – defining what your Wairua represents and understanding how that provides motivation, guidance for decision-making and helps you prioritise goals in life; and</w:t>
      </w:r>
    </w:p>
    <w:p w14:paraId="1B1C6959" w14:textId="23D357CC" w:rsidR="00BB11FF" w:rsidRDefault="00BB11FF" w:rsidP="007D2666">
      <w:pPr>
        <w:pStyle w:val="ListParagraph"/>
        <w:numPr>
          <w:ilvl w:val="0"/>
          <w:numId w:val="27"/>
        </w:numPr>
      </w:pPr>
      <w:r>
        <w:t>Rōpū Project</w:t>
      </w:r>
      <w:r w:rsidR="00332024">
        <w:t>s</w:t>
      </w:r>
      <w:r>
        <w:t xml:space="preserve"> – exploring options to create connection and support the Māori staff across the business.</w:t>
      </w:r>
    </w:p>
    <w:p w14:paraId="2C0236D4" w14:textId="77777777" w:rsidR="00CA550D" w:rsidRDefault="00CA550D" w:rsidP="00CA550D">
      <w:r>
        <w:t>The agenda for Wānanga 1 is as follows:</w:t>
      </w:r>
    </w:p>
    <w:tbl>
      <w:tblPr>
        <w:tblStyle w:val="TableGrid1"/>
        <w:tblW w:w="9918" w:type="dxa"/>
        <w:jc w:val="center"/>
        <w:tblCellMar>
          <w:top w:w="28" w:type="dxa"/>
          <w:bottom w:w="28" w:type="dxa"/>
        </w:tblCellMar>
        <w:tblLook w:val="04A0" w:firstRow="1" w:lastRow="0" w:firstColumn="1" w:lastColumn="0" w:noHBand="0" w:noVBand="1"/>
      </w:tblPr>
      <w:tblGrid>
        <w:gridCol w:w="1555"/>
        <w:gridCol w:w="8363"/>
      </w:tblGrid>
      <w:tr w:rsidR="00B54690" w:rsidRPr="00B54690" w14:paraId="0EF962B5" w14:textId="77777777" w:rsidTr="00CF340C">
        <w:trPr>
          <w:trHeight w:val="256"/>
          <w:jc w:val="center"/>
        </w:trPr>
        <w:tc>
          <w:tcPr>
            <w:tcW w:w="9918" w:type="dxa"/>
            <w:gridSpan w:val="2"/>
            <w:shd w:val="clear" w:color="auto" w:fill="FBE700"/>
          </w:tcPr>
          <w:p w14:paraId="6BFE1F08" w14:textId="77777777" w:rsidR="007D2666" w:rsidRPr="00B54690" w:rsidRDefault="007D2666" w:rsidP="00156DF6">
            <w:pPr>
              <w:pStyle w:val="QuestionsforPrework"/>
            </w:pPr>
            <w:r w:rsidRPr="00B54690">
              <w:t>Rā 1: Whakawhanaungatanga</w:t>
            </w:r>
          </w:p>
        </w:tc>
      </w:tr>
      <w:tr w:rsidR="007D2666" w:rsidRPr="007D2666" w14:paraId="583145A1" w14:textId="77777777" w:rsidTr="00D042B2">
        <w:trPr>
          <w:trHeight w:val="256"/>
          <w:jc w:val="center"/>
        </w:trPr>
        <w:tc>
          <w:tcPr>
            <w:tcW w:w="1555" w:type="dxa"/>
          </w:tcPr>
          <w:p w14:paraId="104C6358" w14:textId="77777777" w:rsidR="007D2666" w:rsidRPr="007D2666" w:rsidRDefault="007D2666" w:rsidP="007D2666">
            <w:pPr>
              <w:rPr>
                <w:rFonts w:cstheme="minorHAnsi"/>
                <w:szCs w:val="24"/>
              </w:rPr>
            </w:pPr>
            <w:r w:rsidRPr="007D2666">
              <w:rPr>
                <w:rFonts w:cstheme="minorHAnsi"/>
                <w:szCs w:val="24"/>
              </w:rPr>
              <w:t>8.30am</w:t>
            </w:r>
          </w:p>
        </w:tc>
        <w:tc>
          <w:tcPr>
            <w:tcW w:w="8363" w:type="dxa"/>
            <w:tcBorders>
              <w:bottom w:val="single" w:sz="4" w:space="0" w:color="auto"/>
            </w:tcBorders>
          </w:tcPr>
          <w:p w14:paraId="5D8BD32D" w14:textId="588B1E15" w:rsidR="007D2666" w:rsidRPr="007D2666" w:rsidRDefault="007D2666" w:rsidP="007D2666">
            <w:pPr>
              <w:rPr>
                <w:rFonts w:cstheme="minorHAnsi"/>
                <w:szCs w:val="24"/>
              </w:rPr>
            </w:pPr>
            <w:r w:rsidRPr="007D2666">
              <w:rPr>
                <w:rFonts w:cstheme="minorHAnsi"/>
                <w:szCs w:val="24"/>
              </w:rPr>
              <w:t>P</w:t>
            </w:r>
            <w:r>
              <w:rPr>
                <w:rFonts w:cstheme="minorHAnsi"/>
                <w:szCs w:val="24"/>
              </w:rPr>
              <w:t>ō</w:t>
            </w:r>
            <w:r w:rsidRPr="007D2666">
              <w:rPr>
                <w:rFonts w:cstheme="minorHAnsi"/>
                <w:szCs w:val="24"/>
              </w:rPr>
              <w:t xml:space="preserve">whiri – </w:t>
            </w:r>
            <w:r w:rsidR="00EA32C0">
              <w:rPr>
                <w:rFonts w:cstheme="minorHAnsi"/>
                <w:b/>
                <w:bCs/>
                <w:szCs w:val="24"/>
              </w:rPr>
              <w:t>Mataatua</w:t>
            </w:r>
            <w:r w:rsidRPr="007D2666">
              <w:rPr>
                <w:rFonts w:cstheme="minorHAnsi"/>
                <w:b/>
                <w:bCs/>
                <w:szCs w:val="24"/>
              </w:rPr>
              <w:t xml:space="preserve"> Marae</w:t>
            </w:r>
            <w:r w:rsidRPr="007D2666">
              <w:rPr>
                <w:rFonts w:cstheme="minorHAnsi"/>
                <w:szCs w:val="24"/>
              </w:rPr>
              <w:t xml:space="preserve">, </w:t>
            </w:r>
            <w:r w:rsidR="00EA32C0">
              <w:rPr>
                <w:rFonts w:eastAsia="MS Mincho" w:cstheme="minorHAnsi"/>
                <w:szCs w:val="24"/>
                <w:lang w:val="en-GB" w:eastAsia="ja-JP"/>
              </w:rPr>
              <w:t>17 Killington Cres, Mangere, AKL</w:t>
            </w:r>
            <w:bookmarkStart w:id="0" w:name="_GoBack"/>
            <w:bookmarkEnd w:id="0"/>
          </w:p>
        </w:tc>
      </w:tr>
      <w:tr w:rsidR="007D2666" w:rsidRPr="007D2666" w14:paraId="78B3E90C" w14:textId="77777777" w:rsidTr="00D042B2">
        <w:trPr>
          <w:trHeight w:val="256"/>
          <w:jc w:val="center"/>
        </w:trPr>
        <w:tc>
          <w:tcPr>
            <w:tcW w:w="1555" w:type="dxa"/>
            <w:tcBorders>
              <w:right w:val="single" w:sz="4" w:space="0" w:color="auto"/>
            </w:tcBorders>
          </w:tcPr>
          <w:p w14:paraId="75491AFC" w14:textId="77777777" w:rsidR="007D2666" w:rsidRPr="007D2666" w:rsidRDefault="007D2666" w:rsidP="007D2666">
            <w:pPr>
              <w:rPr>
                <w:rFonts w:cstheme="minorHAnsi"/>
                <w:szCs w:val="24"/>
              </w:rPr>
            </w:pPr>
          </w:p>
        </w:tc>
        <w:tc>
          <w:tcPr>
            <w:tcW w:w="8363" w:type="dxa"/>
            <w:tcBorders>
              <w:top w:val="single" w:sz="4" w:space="0" w:color="auto"/>
              <w:left w:val="single" w:sz="4" w:space="0" w:color="auto"/>
              <w:bottom w:val="single" w:sz="4" w:space="0" w:color="auto"/>
              <w:right w:val="single" w:sz="4" w:space="0" w:color="auto"/>
            </w:tcBorders>
          </w:tcPr>
          <w:p w14:paraId="109D2C29" w14:textId="77777777" w:rsidR="007D2666" w:rsidRPr="007D2666" w:rsidRDefault="007D2666" w:rsidP="007D2666">
            <w:pPr>
              <w:ind w:left="29"/>
              <w:rPr>
                <w:rFonts w:eastAsia="Cambria" w:cstheme="minorHAnsi"/>
                <w:szCs w:val="24"/>
                <w:lang w:val="en-AU"/>
              </w:rPr>
            </w:pPr>
            <w:r>
              <w:rPr>
                <w:rFonts w:eastAsia="Cambria" w:cstheme="minorHAnsi"/>
                <w:szCs w:val="24"/>
                <w:lang w:val="en-AU"/>
              </w:rPr>
              <w:t>Whanaungatanga</w:t>
            </w:r>
          </w:p>
        </w:tc>
      </w:tr>
      <w:tr w:rsidR="007D2666" w:rsidRPr="007D2666" w14:paraId="3C33D129" w14:textId="77777777" w:rsidTr="00D042B2">
        <w:trPr>
          <w:trHeight w:val="256"/>
          <w:jc w:val="center"/>
        </w:trPr>
        <w:tc>
          <w:tcPr>
            <w:tcW w:w="1555" w:type="dxa"/>
          </w:tcPr>
          <w:p w14:paraId="29006E7E" w14:textId="77777777" w:rsidR="007D2666" w:rsidRPr="007D2666" w:rsidRDefault="007D2666" w:rsidP="007D2666">
            <w:pPr>
              <w:rPr>
                <w:rFonts w:cstheme="minorHAnsi"/>
                <w:szCs w:val="24"/>
              </w:rPr>
            </w:pPr>
          </w:p>
        </w:tc>
        <w:tc>
          <w:tcPr>
            <w:tcW w:w="8363" w:type="dxa"/>
            <w:tcBorders>
              <w:top w:val="single" w:sz="4" w:space="0" w:color="auto"/>
            </w:tcBorders>
          </w:tcPr>
          <w:p w14:paraId="109B9871" w14:textId="11668FDD" w:rsidR="007D2666" w:rsidRPr="007D2666" w:rsidRDefault="00EC05D0" w:rsidP="007D2666">
            <w:pPr>
              <w:rPr>
                <w:rFonts w:cstheme="minorHAnsi"/>
                <w:szCs w:val="24"/>
              </w:rPr>
            </w:pPr>
            <w:r>
              <w:rPr>
                <w:rFonts w:cstheme="minorHAnsi"/>
                <w:szCs w:val="24"/>
              </w:rPr>
              <w:t>Learning Approach</w:t>
            </w:r>
          </w:p>
        </w:tc>
      </w:tr>
      <w:tr w:rsidR="007D2666" w:rsidRPr="007D2666" w14:paraId="5AEBCEE4" w14:textId="77777777" w:rsidTr="00D042B2">
        <w:trPr>
          <w:trHeight w:val="256"/>
          <w:jc w:val="center"/>
        </w:trPr>
        <w:tc>
          <w:tcPr>
            <w:tcW w:w="1555" w:type="dxa"/>
          </w:tcPr>
          <w:p w14:paraId="2AEBEEE2" w14:textId="77777777" w:rsidR="007D2666" w:rsidRPr="007D2666" w:rsidRDefault="007D2666" w:rsidP="007D2666">
            <w:pPr>
              <w:rPr>
                <w:rFonts w:cstheme="minorHAnsi"/>
                <w:szCs w:val="24"/>
              </w:rPr>
            </w:pPr>
          </w:p>
        </w:tc>
        <w:tc>
          <w:tcPr>
            <w:tcW w:w="8363" w:type="dxa"/>
          </w:tcPr>
          <w:p w14:paraId="3838178A" w14:textId="77777777" w:rsidR="007D2666" w:rsidRPr="007D2666" w:rsidRDefault="007D2666" w:rsidP="007D2666">
            <w:pPr>
              <w:rPr>
                <w:rFonts w:cstheme="minorHAnsi"/>
                <w:szCs w:val="24"/>
              </w:rPr>
            </w:pPr>
            <w:r w:rsidRPr="007D2666">
              <w:rPr>
                <w:rFonts w:cstheme="minorHAnsi"/>
                <w:szCs w:val="24"/>
              </w:rPr>
              <w:t xml:space="preserve">IGL </w:t>
            </w:r>
            <w:r>
              <w:rPr>
                <w:rFonts w:cstheme="minorHAnsi"/>
                <w:szCs w:val="24"/>
              </w:rPr>
              <w:t>Model</w:t>
            </w:r>
          </w:p>
        </w:tc>
      </w:tr>
      <w:tr w:rsidR="007D2666" w:rsidRPr="007D2666" w14:paraId="31723C20" w14:textId="77777777" w:rsidTr="00D042B2">
        <w:trPr>
          <w:trHeight w:val="256"/>
          <w:jc w:val="center"/>
        </w:trPr>
        <w:tc>
          <w:tcPr>
            <w:tcW w:w="1555" w:type="dxa"/>
          </w:tcPr>
          <w:p w14:paraId="236CDECA" w14:textId="77777777" w:rsidR="007D2666" w:rsidRPr="007D2666" w:rsidRDefault="007D2666" w:rsidP="007D2666">
            <w:pPr>
              <w:rPr>
                <w:rFonts w:cstheme="minorHAnsi"/>
                <w:szCs w:val="24"/>
              </w:rPr>
            </w:pPr>
          </w:p>
        </w:tc>
        <w:tc>
          <w:tcPr>
            <w:tcW w:w="8363" w:type="dxa"/>
          </w:tcPr>
          <w:p w14:paraId="22ABBCAF" w14:textId="77777777" w:rsidR="007D2666" w:rsidRPr="007D2666" w:rsidRDefault="007D2666" w:rsidP="007D2666">
            <w:pPr>
              <w:rPr>
                <w:rFonts w:cstheme="minorHAnsi"/>
                <w:szCs w:val="24"/>
              </w:rPr>
            </w:pPr>
            <w:r w:rsidRPr="007D2666">
              <w:rPr>
                <w:rFonts w:cstheme="minorHAnsi"/>
                <w:szCs w:val="24"/>
              </w:rPr>
              <w:t>Rōpū Project</w:t>
            </w:r>
            <w:r>
              <w:rPr>
                <w:rFonts w:cstheme="minorHAnsi"/>
                <w:szCs w:val="24"/>
              </w:rPr>
              <w:t>s</w:t>
            </w:r>
          </w:p>
        </w:tc>
      </w:tr>
      <w:tr w:rsidR="007D2666" w:rsidRPr="007D2666" w14:paraId="32EA592B" w14:textId="77777777" w:rsidTr="00D042B2">
        <w:trPr>
          <w:trHeight w:val="256"/>
          <w:jc w:val="center"/>
        </w:trPr>
        <w:tc>
          <w:tcPr>
            <w:tcW w:w="1555" w:type="dxa"/>
          </w:tcPr>
          <w:p w14:paraId="06795419" w14:textId="77777777" w:rsidR="007D2666" w:rsidRPr="007D2666" w:rsidRDefault="007D2666" w:rsidP="007D2666">
            <w:pPr>
              <w:rPr>
                <w:rFonts w:cstheme="minorHAnsi"/>
                <w:szCs w:val="24"/>
              </w:rPr>
            </w:pPr>
          </w:p>
        </w:tc>
        <w:tc>
          <w:tcPr>
            <w:tcW w:w="8363" w:type="dxa"/>
          </w:tcPr>
          <w:p w14:paraId="779BE698" w14:textId="77777777" w:rsidR="007D2666" w:rsidRPr="007D2666" w:rsidRDefault="007D2666" w:rsidP="007D2666">
            <w:pPr>
              <w:rPr>
                <w:rFonts w:cstheme="minorHAnsi"/>
                <w:szCs w:val="24"/>
              </w:rPr>
            </w:pPr>
            <w:r w:rsidRPr="007D2666">
              <w:rPr>
                <w:rFonts w:cstheme="minorHAnsi"/>
                <w:szCs w:val="24"/>
              </w:rPr>
              <w:t>Rā 1 Wrap Up</w:t>
            </w:r>
          </w:p>
        </w:tc>
      </w:tr>
      <w:tr w:rsidR="007D2666" w:rsidRPr="007D2666" w14:paraId="3239E913" w14:textId="77777777" w:rsidTr="00CF340C">
        <w:trPr>
          <w:trHeight w:val="256"/>
          <w:jc w:val="center"/>
        </w:trPr>
        <w:tc>
          <w:tcPr>
            <w:tcW w:w="9918" w:type="dxa"/>
            <w:gridSpan w:val="2"/>
            <w:shd w:val="clear" w:color="auto" w:fill="FBE700"/>
          </w:tcPr>
          <w:p w14:paraId="636B9B83" w14:textId="77777777" w:rsidR="007D2666" w:rsidRPr="007D2666" w:rsidRDefault="007D2666" w:rsidP="00156DF6">
            <w:pPr>
              <w:pStyle w:val="QuestionsforPrework"/>
            </w:pPr>
            <w:r w:rsidRPr="007D2666">
              <w:t>Rā 2: Mana Wairua</w:t>
            </w:r>
          </w:p>
        </w:tc>
      </w:tr>
      <w:tr w:rsidR="007D2666" w:rsidRPr="007D2666" w14:paraId="3D0A42D5" w14:textId="77777777" w:rsidTr="00D042B2">
        <w:trPr>
          <w:trHeight w:val="256"/>
          <w:jc w:val="center"/>
        </w:trPr>
        <w:tc>
          <w:tcPr>
            <w:tcW w:w="1555" w:type="dxa"/>
          </w:tcPr>
          <w:p w14:paraId="72AF5ABC" w14:textId="77777777" w:rsidR="007D2666" w:rsidRPr="007D2666" w:rsidRDefault="007D2666" w:rsidP="007D2666">
            <w:pPr>
              <w:rPr>
                <w:rFonts w:cstheme="minorHAnsi"/>
                <w:szCs w:val="24"/>
              </w:rPr>
            </w:pPr>
            <w:r w:rsidRPr="007D2666">
              <w:rPr>
                <w:rFonts w:cstheme="minorHAnsi"/>
                <w:szCs w:val="24"/>
              </w:rPr>
              <w:t>8.00am</w:t>
            </w:r>
          </w:p>
        </w:tc>
        <w:tc>
          <w:tcPr>
            <w:tcW w:w="8363" w:type="dxa"/>
          </w:tcPr>
          <w:p w14:paraId="4C38E086" w14:textId="77777777" w:rsidR="007D2666" w:rsidRPr="007D2666" w:rsidRDefault="007D2666" w:rsidP="007D2666">
            <w:pPr>
              <w:rPr>
                <w:rFonts w:cstheme="minorHAnsi"/>
                <w:szCs w:val="24"/>
              </w:rPr>
            </w:pPr>
            <w:r>
              <w:rPr>
                <w:rFonts w:cstheme="minorHAnsi"/>
                <w:szCs w:val="24"/>
              </w:rPr>
              <w:t>Rā 2</w:t>
            </w:r>
            <w:r w:rsidRPr="007D2666">
              <w:rPr>
                <w:rFonts w:cstheme="minorHAnsi"/>
                <w:szCs w:val="24"/>
              </w:rPr>
              <w:t xml:space="preserve"> Opening</w:t>
            </w:r>
          </w:p>
        </w:tc>
      </w:tr>
      <w:tr w:rsidR="007D2666" w:rsidRPr="007D2666" w14:paraId="05D6CC92" w14:textId="77777777" w:rsidTr="00D042B2">
        <w:trPr>
          <w:trHeight w:val="256"/>
          <w:jc w:val="center"/>
        </w:trPr>
        <w:tc>
          <w:tcPr>
            <w:tcW w:w="1555" w:type="dxa"/>
          </w:tcPr>
          <w:p w14:paraId="4DB2AA2A" w14:textId="77777777" w:rsidR="007D2666" w:rsidRPr="007D2666" w:rsidRDefault="007D2666" w:rsidP="007D2666">
            <w:pPr>
              <w:rPr>
                <w:rFonts w:cstheme="minorHAnsi"/>
                <w:szCs w:val="24"/>
              </w:rPr>
            </w:pPr>
          </w:p>
        </w:tc>
        <w:tc>
          <w:tcPr>
            <w:tcW w:w="8363" w:type="dxa"/>
          </w:tcPr>
          <w:p w14:paraId="5A36DD5B" w14:textId="77777777" w:rsidR="007D2666" w:rsidRPr="007D2666" w:rsidRDefault="007D2666" w:rsidP="007D2666">
            <w:pPr>
              <w:rPr>
                <w:rFonts w:cstheme="minorHAnsi"/>
                <w:szCs w:val="24"/>
              </w:rPr>
            </w:pPr>
            <w:r>
              <w:rPr>
                <w:rFonts w:cstheme="minorHAnsi"/>
                <w:szCs w:val="24"/>
              </w:rPr>
              <w:t>Indigenous Coaching</w:t>
            </w:r>
          </w:p>
        </w:tc>
      </w:tr>
      <w:tr w:rsidR="007D2666" w:rsidRPr="007D2666" w14:paraId="4814AB23" w14:textId="77777777" w:rsidTr="00D042B2">
        <w:trPr>
          <w:trHeight w:val="256"/>
          <w:jc w:val="center"/>
        </w:trPr>
        <w:tc>
          <w:tcPr>
            <w:tcW w:w="1555" w:type="dxa"/>
          </w:tcPr>
          <w:p w14:paraId="1C72AEB8" w14:textId="77777777" w:rsidR="007D2666" w:rsidRPr="007D2666" w:rsidRDefault="007D2666" w:rsidP="007D2666">
            <w:pPr>
              <w:rPr>
                <w:rFonts w:cstheme="minorHAnsi"/>
                <w:szCs w:val="24"/>
              </w:rPr>
            </w:pPr>
          </w:p>
        </w:tc>
        <w:tc>
          <w:tcPr>
            <w:tcW w:w="8363" w:type="dxa"/>
          </w:tcPr>
          <w:p w14:paraId="76A58CBA" w14:textId="77777777" w:rsidR="007D2666" w:rsidRPr="007D2666" w:rsidRDefault="007D2666" w:rsidP="007D2666">
            <w:pPr>
              <w:rPr>
                <w:rFonts w:cstheme="minorHAnsi"/>
                <w:szCs w:val="24"/>
              </w:rPr>
            </w:pPr>
            <w:r w:rsidRPr="007D2666">
              <w:rPr>
                <w:rFonts w:cstheme="minorHAnsi"/>
                <w:szCs w:val="24"/>
              </w:rPr>
              <w:t>Mana Wairua</w:t>
            </w:r>
          </w:p>
        </w:tc>
      </w:tr>
      <w:tr w:rsidR="007D2666" w:rsidRPr="007D2666" w14:paraId="0F927359" w14:textId="77777777" w:rsidTr="00D042B2">
        <w:trPr>
          <w:trHeight w:val="256"/>
          <w:jc w:val="center"/>
        </w:trPr>
        <w:tc>
          <w:tcPr>
            <w:tcW w:w="1555" w:type="dxa"/>
          </w:tcPr>
          <w:p w14:paraId="5BF64963" w14:textId="77777777" w:rsidR="007D2666" w:rsidRPr="007D2666" w:rsidRDefault="007D2666" w:rsidP="007D2666">
            <w:pPr>
              <w:rPr>
                <w:rFonts w:cstheme="minorHAnsi"/>
                <w:szCs w:val="24"/>
              </w:rPr>
            </w:pPr>
          </w:p>
        </w:tc>
        <w:tc>
          <w:tcPr>
            <w:tcW w:w="8363" w:type="dxa"/>
          </w:tcPr>
          <w:p w14:paraId="126A357B" w14:textId="77777777" w:rsidR="007D2666" w:rsidRPr="007D2666" w:rsidRDefault="007D2666" w:rsidP="007D2666">
            <w:pPr>
              <w:rPr>
                <w:rFonts w:cstheme="minorHAnsi"/>
                <w:szCs w:val="24"/>
              </w:rPr>
            </w:pPr>
            <w:r w:rsidRPr="007D2666">
              <w:rPr>
                <w:rFonts w:cstheme="minorHAnsi"/>
                <w:szCs w:val="24"/>
              </w:rPr>
              <w:t>Rā 2 Wrap Up</w:t>
            </w:r>
          </w:p>
        </w:tc>
      </w:tr>
    </w:tbl>
    <w:p w14:paraId="005FD1A3" w14:textId="77777777" w:rsidR="00CA550D" w:rsidRDefault="00CA550D">
      <w:pPr>
        <w:spacing w:line="259" w:lineRule="auto"/>
      </w:pPr>
      <w:r>
        <w:br w:type="page"/>
      </w:r>
    </w:p>
    <w:p w14:paraId="76FA0572" w14:textId="77777777" w:rsidR="00BB11FF" w:rsidRDefault="00BB11FF" w:rsidP="00BB11FF">
      <w:r>
        <w:lastRenderedPageBreak/>
        <w:t xml:space="preserve">In this document, we aim to set the foundations for our first wānanga. You will explore who you are and what is important to you. You will then answer questions to start to create your own wairua statement and develop ideas around the rōpū projects all of which will be very helpful for you throughout our programme. </w:t>
      </w:r>
    </w:p>
    <w:p w14:paraId="70AFDF33" w14:textId="77777777" w:rsidR="00BB11FF" w:rsidRDefault="00BB11FF" w:rsidP="00BB11FF">
      <w:r>
        <w:t>To prepare for the wānanga we ask you to complete a few short reflections. The purpose of these reflections is to:</w:t>
      </w:r>
    </w:p>
    <w:p w14:paraId="26128843" w14:textId="77777777" w:rsidR="00BB11FF" w:rsidRDefault="00BB11FF" w:rsidP="00CA550D">
      <w:pPr>
        <w:pStyle w:val="ListParagraph"/>
        <w:numPr>
          <w:ilvl w:val="0"/>
          <w:numId w:val="29"/>
        </w:numPr>
      </w:pPr>
      <w:r>
        <w:t xml:space="preserve">Ensure that you have content ready for some of our working sessions and to be prepared for the subjects at hand.   </w:t>
      </w:r>
    </w:p>
    <w:p w14:paraId="30023900" w14:textId="77777777" w:rsidR="00BB11FF" w:rsidRDefault="00BB11FF" w:rsidP="00CA550D">
      <w:pPr>
        <w:pStyle w:val="ListParagraph"/>
        <w:numPr>
          <w:ilvl w:val="0"/>
          <w:numId w:val="29"/>
        </w:numPr>
      </w:pPr>
      <w:r>
        <w:t xml:space="preserve">Allow you to capture any questions that you may have on the subjects to be covered by the wānanga.  </w:t>
      </w:r>
    </w:p>
    <w:p w14:paraId="6051737D" w14:textId="77777777" w:rsidR="00BB11FF" w:rsidRDefault="00BB11FF" w:rsidP="00BB11FF">
      <w:r>
        <w:t>We expect that this preparation will take 60-90 minutes to complete.</w:t>
      </w:r>
    </w:p>
    <w:p w14:paraId="2FC86EFC" w14:textId="77777777" w:rsidR="00BB11FF" w:rsidRDefault="00BB11FF" w:rsidP="00BB11FF">
      <w:r>
        <w:t xml:space="preserve">We look forward to working with you in the coming session.  </w:t>
      </w:r>
    </w:p>
    <w:p w14:paraId="37567497" w14:textId="77777777" w:rsidR="00BB11FF" w:rsidRDefault="00BB11FF" w:rsidP="00BB11FF"/>
    <w:p w14:paraId="0AC3A3CB" w14:textId="77777777" w:rsidR="00BB11FF" w:rsidRPr="00CA550D" w:rsidRDefault="00BB11FF" w:rsidP="00BB11FF">
      <w:pPr>
        <w:rPr>
          <w:rFonts w:ascii="Freestyle Script" w:hAnsi="Freestyle Script"/>
          <w:sz w:val="80"/>
          <w:szCs w:val="80"/>
        </w:rPr>
      </w:pPr>
      <w:r w:rsidRPr="00CA550D">
        <w:rPr>
          <w:rFonts w:ascii="Freestyle Script" w:hAnsi="Freestyle Script"/>
          <w:sz w:val="80"/>
          <w:szCs w:val="80"/>
        </w:rPr>
        <w:t xml:space="preserve">Michael </w:t>
      </w:r>
      <w:r w:rsidR="00CA550D" w:rsidRPr="00CA550D">
        <w:rPr>
          <w:rFonts w:ascii="Freestyle Script" w:hAnsi="Freestyle Script"/>
          <w:sz w:val="80"/>
          <w:szCs w:val="80"/>
        </w:rPr>
        <w:t>Moka</w:t>
      </w:r>
    </w:p>
    <w:p w14:paraId="0E6F5B8C" w14:textId="77777777" w:rsidR="00BB11FF" w:rsidRPr="00CA550D" w:rsidRDefault="00BB11FF" w:rsidP="00CA550D">
      <w:pPr>
        <w:pStyle w:val="NoSpacing"/>
        <w:rPr>
          <w:b/>
          <w:bCs/>
          <w:sz w:val="24"/>
          <w:szCs w:val="24"/>
        </w:rPr>
      </w:pPr>
      <w:r w:rsidRPr="00CA550D">
        <w:rPr>
          <w:b/>
          <w:bCs/>
          <w:sz w:val="24"/>
          <w:szCs w:val="24"/>
        </w:rPr>
        <w:t xml:space="preserve">Michael Moka </w:t>
      </w:r>
    </w:p>
    <w:p w14:paraId="6117B132" w14:textId="77777777" w:rsidR="00BB11FF" w:rsidRPr="00CA550D" w:rsidRDefault="00BB11FF" w:rsidP="00CA550D">
      <w:pPr>
        <w:pStyle w:val="NoSpacing"/>
        <w:rPr>
          <w:b/>
          <w:bCs/>
          <w:sz w:val="24"/>
          <w:szCs w:val="24"/>
        </w:rPr>
      </w:pPr>
      <w:r w:rsidRPr="00CA550D">
        <w:rPr>
          <w:b/>
          <w:bCs/>
          <w:sz w:val="24"/>
          <w:szCs w:val="24"/>
        </w:rPr>
        <w:t>Lead Facilitator</w:t>
      </w:r>
    </w:p>
    <w:p w14:paraId="64F5B2DD" w14:textId="77777777" w:rsidR="00BB11FF" w:rsidRPr="00CA550D" w:rsidRDefault="00BB11FF" w:rsidP="00CA550D">
      <w:pPr>
        <w:pStyle w:val="NoSpacing"/>
        <w:rPr>
          <w:b/>
          <w:bCs/>
          <w:sz w:val="24"/>
          <w:szCs w:val="24"/>
        </w:rPr>
      </w:pPr>
      <w:r w:rsidRPr="00CA550D">
        <w:rPr>
          <w:b/>
          <w:bCs/>
          <w:sz w:val="24"/>
          <w:szCs w:val="24"/>
        </w:rPr>
        <w:t xml:space="preserve">Indigenous Growth Limited </w:t>
      </w:r>
    </w:p>
    <w:p w14:paraId="40DBB11C" w14:textId="77777777" w:rsidR="00CA550D" w:rsidRDefault="00CA550D">
      <w:pPr>
        <w:spacing w:line="259" w:lineRule="auto"/>
      </w:pPr>
      <w:r>
        <w:br w:type="page"/>
      </w:r>
    </w:p>
    <w:p w14:paraId="47265D6E" w14:textId="77777777" w:rsidR="00BB11FF" w:rsidRDefault="00BB11FF" w:rsidP="00CA550D">
      <w:pPr>
        <w:pStyle w:val="IGLTitle"/>
      </w:pPr>
      <w:r>
        <w:lastRenderedPageBreak/>
        <w:t>EXPECTATIONS FOR WĀNANGA 1</w:t>
      </w:r>
    </w:p>
    <w:p w14:paraId="25DB3222" w14:textId="2DAF722C" w:rsidR="00BB11FF" w:rsidRPr="00332024" w:rsidRDefault="00BB11FF" w:rsidP="00BB11FF">
      <w:pPr>
        <w:rPr>
          <w:szCs w:val="24"/>
        </w:rPr>
      </w:pPr>
      <w:r w:rsidRPr="00332024">
        <w:rPr>
          <w:szCs w:val="24"/>
        </w:rPr>
        <w:t xml:space="preserve">Based on what you understand about </w:t>
      </w:r>
      <w:r w:rsidR="004F7D1E" w:rsidRPr="00332024">
        <w:rPr>
          <w:szCs w:val="24"/>
        </w:rPr>
        <w:t>Te Hononga</w:t>
      </w:r>
      <w:r w:rsidRPr="00332024">
        <w:rPr>
          <w:szCs w:val="24"/>
        </w:rPr>
        <w:t xml:space="preserve"> from the orientation session:</w:t>
      </w:r>
    </w:p>
    <w:p w14:paraId="651F0EC7" w14:textId="77777777" w:rsidR="00BB11FF" w:rsidRPr="00D042B2" w:rsidRDefault="00BB11FF" w:rsidP="00BB11FF">
      <w:r w:rsidRPr="00D042B2">
        <w:t>This section is for you to consider what you hope to gain from the first wānanga. We also ask you to consider how you will contribute to the learning of the group.</w:t>
      </w:r>
    </w:p>
    <w:tbl>
      <w:tblPr>
        <w:tblStyle w:val="TableGrid"/>
        <w:tblW w:w="0" w:type="auto"/>
        <w:tblCellMar>
          <w:top w:w="57" w:type="dxa"/>
          <w:bottom w:w="57" w:type="dxa"/>
        </w:tblCellMar>
        <w:tblLook w:val="04A0" w:firstRow="1" w:lastRow="0" w:firstColumn="1" w:lastColumn="0" w:noHBand="0" w:noVBand="1"/>
      </w:tblPr>
      <w:tblGrid>
        <w:gridCol w:w="9628"/>
      </w:tblGrid>
      <w:tr w:rsidR="00D042B2" w:rsidRPr="00332024" w14:paraId="1564D1EC" w14:textId="77777777" w:rsidTr="00867878">
        <w:trPr>
          <w:trHeight w:val="283"/>
        </w:trPr>
        <w:tc>
          <w:tcPr>
            <w:tcW w:w="9628" w:type="dxa"/>
            <w:tcBorders>
              <w:top w:val="nil"/>
              <w:left w:val="nil"/>
              <w:bottom w:val="single" w:sz="4" w:space="0" w:color="auto"/>
              <w:right w:val="nil"/>
            </w:tcBorders>
          </w:tcPr>
          <w:p w14:paraId="7386CC9E" w14:textId="47EFDF32" w:rsidR="00CA550D" w:rsidRPr="00332024" w:rsidRDefault="00CA550D" w:rsidP="00332024">
            <w:pPr>
              <w:pStyle w:val="QuestionsforPrework"/>
            </w:pPr>
            <w:r w:rsidRPr="00332024">
              <w:t xml:space="preserve">What do you hope to gain from the first </w:t>
            </w:r>
            <w:r w:rsidR="004F7D1E" w:rsidRPr="00332024">
              <w:t>Te Hononga</w:t>
            </w:r>
            <w:r w:rsidRPr="00332024">
              <w:t xml:space="preserve"> wānanga?</w:t>
            </w:r>
          </w:p>
        </w:tc>
      </w:tr>
      <w:tr w:rsidR="00D042B2" w:rsidRPr="00D042B2" w14:paraId="47413265" w14:textId="77777777" w:rsidTr="00AD33C0">
        <w:trPr>
          <w:trHeight w:val="5046"/>
        </w:trPr>
        <w:tc>
          <w:tcPr>
            <w:tcW w:w="9628" w:type="dxa"/>
            <w:tcBorders>
              <w:top w:val="single" w:sz="4" w:space="0" w:color="auto"/>
              <w:bottom w:val="single" w:sz="4" w:space="0" w:color="auto"/>
            </w:tcBorders>
          </w:tcPr>
          <w:p w14:paraId="57D5FC69" w14:textId="77777777" w:rsidR="00CA550D" w:rsidRPr="00D042B2" w:rsidRDefault="00CA550D" w:rsidP="00CA550D"/>
        </w:tc>
      </w:tr>
      <w:tr w:rsidR="00D042B2" w:rsidRPr="00332024" w14:paraId="7B4FDDC9" w14:textId="77777777" w:rsidTr="00867878">
        <w:trPr>
          <w:trHeight w:val="283"/>
        </w:trPr>
        <w:tc>
          <w:tcPr>
            <w:tcW w:w="9628" w:type="dxa"/>
            <w:tcBorders>
              <w:top w:val="single" w:sz="4" w:space="0" w:color="auto"/>
              <w:left w:val="nil"/>
              <w:bottom w:val="single" w:sz="4" w:space="0" w:color="auto"/>
              <w:right w:val="nil"/>
            </w:tcBorders>
          </w:tcPr>
          <w:p w14:paraId="2B3715E6" w14:textId="77777777" w:rsidR="00CA550D" w:rsidRPr="00332024" w:rsidRDefault="00CA550D" w:rsidP="00332024">
            <w:pPr>
              <w:pStyle w:val="QuestionsforPrework"/>
            </w:pPr>
            <w:r w:rsidRPr="00332024">
              <w:t>What contribution can you make to the wānanga and learning sessions?</w:t>
            </w:r>
          </w:p>
        </w:tc>
      </w:tr>
      <w:tr w:rsidR="00D042B2" w:rsidRPr="00D042B2" w14:paraId="0A45AF52" w14:textId="77777777" w:rsidTr="00CA550D">
        <w:trPr>
          <w:trHeight w:val="5102"/>
        </w:trPr>
        <w:tc>
          <w:tcPr>
            <w:tcW w:w="9628" w:type="dxa"/>
            <w:tcBorders>
              <w:top w:val="single" w:sz="4" w:space="0" w:color="auto"/>
            </w:tcBorders>
          </w:tcPr>
          <w:p w14:paraId="41FC61EE" w14:textId="77777777" w:rsidR="00CA550D" w:rsidRPr="00D042B2" w:rsidRDefault="00CA550D" w:rsidP="00CA550D"/>
        </w:tc>
      </w:tr>
    </w:tbl>
    <w:p w14:paraId="2E6397AF" w14:textId="77777777" w:rsidR="009E596F" w:rsidRPr="00D042B2" w:rsidRDefault="009E596F">
      <w:pPr>
        <w:spacing w:line="259" w:lineRule="auto"/>
      </w:pPr>
      <w:r w:rsidRPr="00D042B2">
        <w:br w:type="page"/>
      </w:r>
    </w:p>
    <w:p w14:paraId="3DBEE592" w14:textId="77777777" w:rsidR="00BB11FF" w:rsidRPr="00D042B2" w:rsidRDefault="00BB11FF" w:rsidP="00CA550D">
      <w:pPr>
        <w:pStyle w:val="IGLTitle"/>
        <w:rPr>
          <w:color w:val="auto"/>
        </w:rPr>
      </w:pPr>
      <w:r w:rsidRPr="00D042B2">
        <w:rPr>
          <w:color w:val="auto"/>
        </w:rPr>
        <w:lastRenderedPageBreak/>
        <w:t>WHAKAWHANAUNGATANGA</w:t>
      </w:r>
    </w:p>
    <w:p w14:paraId="5F79F970" w14:textId="69CAAEEC" w:rsidR="00BB11FF" w:rsidRPr="00D042B2" w:rsidRDefault="00BB11FF" w:rsidP="00BB11FF">
      <w:r w:rsidRPr="00332024">
        <w:rPr>
          <w:szCs w:val="24"/>
        </w:rPr>
        <w:t xml:space="preserve">In </w:t>
      </w:r>
      <w:r w:rsidR="004F7D1E" w:rsidRPr="00332024">
        <w:rPr>
          <w:szCs w:val="24"/>
        </w:rPr>
        <w:t>Te Hononga</w:t>
      </w:r>
      <w:r w:rsidRPr="00332024">
        <w:rPr>
          <w:szCs w:val="24"/>
        </w:rPr>
        <w:t xml:space="preserve"> you will be asked to introduce yourself using your pepeha.  This page allows you</w:t>
      </w:r>
      <w:r w:rsidRPr="00D042B2">
        <w:t xml:space="preserve"> to make notes to help you complete this important activity. We appreciate that for many of you this information may be new for you to gather. Fill in what you can. Here are some tips to help you:</w:t>
      </w:r>
    </w:p>
    <w:p w14:paraId="65633100" w14:textId="77777777" w:rsidR="00BB11FF" w:rsidRPr="00D042B2" w:rsidRDefault="00BB11FF" w:rsidP="00CA550D">
      <w:pPr>
        <w:pStyle w:val="ListParagraph"/>
        <w:numPr>
          <w:ilvl w:val="0"/>
          <w:numId w:val="30"/>
        </w:numPr>
      </w:pPr>
      <w:r w:rsidRPr="00D042B2">
        <w:t xml:space="preserve">If you do not know it yourself, contact family members who may know </w:t>
      </w:r>
      <w:r w:rsidR="00CA550D" w:rsidRPr="00D042B2">
        <w:br/>
      </w:r>
      <w:r w:rsidRPr="00D042B2">
        <w:t>(parents, siblings, grandparents, cousins etc). Your children may know also.</w:t>
      </w:r>
    </w:p>
    <w:p w14:paraId="295BBBBF" w14:textId="77777777" w:rsidR="00BB11FF" w:rsidRPr="00D042B2" w:rsidRDefault="00BB11FF" w:rsidP="00CA550D">
      <w:pPr>
        <w:pStyle w:val="ListParagraph"/>
        <w:numPr>
          <w:ilvl w:val="0"/>
          <w:numId w:val="30"/>
        </w:numPr>
      </w:pPr>
      <w:r w:rsidRPr="00D042B2">
        <w:t>Use Google or Facebook to add to what you know.</w:t>
      </w:r>
    </w:p>
    <w:p w14:paraId="3F3E53B2" w14:textId="77777777" w:rsidR="00BB11FF" w:rsidRPr="00D042B2" w:rsidRDefault="00BB11FF" w:rsidP="00CA550D">
      <w:pPr>
        <w:pStyle w:val="ListParagraph"/>
        <w:numPr>
          <w:ilvl w:val="0"/>
          <w:numId w:val="30"/>
        </w:numPr>
      </w:pPr>
      <w:r w:rsidRPr="00D042B2">
        <w:t>If you are confused on whose pepeha to use, we are more than happy for you to use either parent. Traditionally it will be your father’s side. However, we recommend using the side where you have a stronger relationship.</w:t>
      </w:r>
    </w:p>
    <w:p w14:paraId="551DAE2D" w14:textId="77777777" w:rsidR="00BB11FF" w:rsidRPr="00D042B2" w:rsidRDefault="00BB11FF" w:rsidP="00CA550D">
      <w:pPr>
        <w:pStyle w:val="ListParagraph"/>
        <w:numPr>
          <w:ilvl w:val="0"/>
          <w:numId w:val="30"/>
        </w:numPr>
      </w:pPr>
      <w:r w:rsidRPr="00D042B2">
        <w:t>Make sure they all connect to each other i.e. if you use your father’s side, stick with it.</w:t>
      </w:r>
    </w:p>
    <w:p w14:paraId="6EAFDE5E" w14:textId="77777777" w:rsidR="00BB11FF" w:rsidRPr="00D042B2" w:rsidRDefault="00BB11FF" w:rsidP="00CA550D">
      <w:pPr>
        <w:pStyle w:val="ListParagraph"/>
        <w:numPr>
          <w:ilvl w:val="0"/>
          <w:numId w:val="30"/>
        </w:numPr>
      </w:pPr>
      <w:r w:rsidRPr="00D042B2">
        <w:t>Fill in what you can and what is relevant i.e. if you don’t have a waka you do not need to put a waka in.</w:t>
      </w:r>
    </w:p>
    <w:p w14:paraId="6BF2BD2C" w14:textId="77777777" w:rsidR="00BB11FF" w:rsidRPr="00D042B2" w:rsidRDefault="00BB11FF" w:rsidP="00AD33C0">
      <w:pPr>
        <w:spacing w:before="400"/>
        <w:rPr>
          <w:sz w:val="40"/>
          <w:szCs w:val="36"/>
        </w:rPr>
      </w:pPr>
      <w:r w:rsidRPr="00D042B2">
        <w:rPr>
          <w:sz w:val="36"/>
          <w:szCs w:val="32"/>
        </w:rPr>
        <w:t xml:space="preserve">Ko </w:t>
      </w:r>
      <w:r w:rsidRPr="00D042B2">
        <w:rPr>
          <w:szCs w:val="24"/>
        </w:rPr>
        <w:t xml:space="preserve">______________________________________ </w:t>
      </w:r>
      <w:r w:rsidRPr="00D042B2">
        <w:rPr>
          <w:sz w:val="36"/>
          <w:szCs w:val="36"/>
        </w:rPr>
        <w:t xml:space="preserve">te </w:t>
      </w:r>
      <w:r w:rsidRPr="00D042B2">
        <w:rPr>
          <w:b/>
          <w:bCs/>
          <w:sz w:val="36"/>
          <w:szCs w:val="36"/>
        </w:rPr>
        <w:t>Maunga</w:t>
      </w:r>
      <w:r w:rsidRPr="00D042B2">
        <w:rPr>
          <w:sz w:val="36"/>
          <w:szCs w:val="32"/>
        </w:rPr>
        <w:t xml:space="preserve"> </w:t>
      </w:r>
      <w:r w:rsidRPr="00D042B2">
        <w:rPr>
          <w:sz w:val="28"/>
          <w:szCs w:val="24"/>
        </w:rPr>
        <w:t>(Mountain)</w:t>
      </w:r>
    </w:p>
    <w:p w14:paraId="5A503918" w14:textId="77777777" w:rsidR="00BB11FF" w:rsidRPr="00D042B2" w:rsidRDefault="00BB11FF" w:rsidP="00AD33C0">
      <w:pPr>
        <w:spacing w:before="400"/>
        <w:rPr>
          <w:sz w:val="40"/>
          <w:szCs w:val="36"/>
        </w:rPr>
      </w:pPr>
      <w:r w:rsidRPr="00D042B2">
        <w:rPr>
          <w:sz w:val="36"/>
          <w:szCs w:val="32"/>
        </w:rPr>
        <w:t xml:space="preserve">Ko </w:t>
      </w:r>
      <w:r w:rsidRPr="00D042B2">
        <w:rPr>
          <w:szCs w:val="24"/>
        </w:rPr>
        <w:t xml:space="preserve">______________________________________ </w:t>
      </w:r>
      <w:r w:rsidRPr="00D042B2">
        <w:rPr>
          <w:sz w:val="36"/>
          <w:szCs w:val="36"/>
        </w:rPr>
        <w:t xml:space="preserve">te </w:t>
      </w:r>
      <w:r w:rsidRPr="00D042B2">
        <w:rPr>
          <w:b/>
          <w:bCs/>
          <w:sz w:val="36"/>
          <w:szCs w:val="36"/>
        </w:rPr>
        <w:t>Moana</w:t>
      </w:r>
      <w:r w:rsidRPr="00D042B2">
        <w:rPr>
          <w:sz w:val="36"/>
          <w:szCs w:val="32"/>
        </w:rPr>
        <w:t xml:space="preserve"> </w:t>
      </w:r>
      <w:r w:rsidRPr="00D042B2">
        <w:rPr>
          <w:sz w:val="28"/>
          <w:szCs w:val="24"/>
        </w:rPr>
        <w:t>(Harbour)</w:t>
      </w:r>
    </w:p>
    <w:p w14:paraId="52AB2E27" w14:textId="77777777" w:rsidR="00BB11FF" w:rsidRPr="00D042B2" w:rsidRDefault="00BB11FF" w:rsidP="00AD33C0">
      <w:pPr>
        <w:spacing w:before="400"/>
        <w:rPr>
          <w:sz w:val="40"/>
          <w:szCs w:val="36"/>
        </w:rPr>
      </w:pPr>
      <w:r w:rsidRPr="00D042B2">
        <w:rPr>
          <w:sz w:val="36"/>
          <w:szCs w:val="32"/>
        </w:rPr>
        <w:t xml:space="preserve">Ko </w:t>
      </w:r>
      <w:r w:rsidRPr="00D042B2">
        <w:rPr>
          <w:szCs w:val="24"/>
        </w:rPr>
        <w:t xml:space="preserve">______________________________________ </w:t>
      </w:r>
      <w:r w:rsidRPr="00D042B2">
        <w:rPr>
          <w:sz w:val="36"/>
          <w:szCs w:val="36"/>
        </w:rPr>
        <w:t xml:space="preserve">te </w:t>
      </w:r>
      <w:r w:rsidRPr="00D042B2">
        <w:rPr>
          <w:b/>
          <w:bCs/>
          <w:sz w:val="36"/>
          <w:szCs w:val="36"/>
        </w:rPr>
        <w:t>Awa</w:t>
      </w:r>
      <w:r w:rsidRPr="00D042B2">
        <w:rPr>
          <w:sz w:val="36"/>
          <w:szCs w:val="32"/>
        </w:rPr>
        <w:t xml:space="preserve"> </w:t>
      </w:r>
      <w:r w:rsidRPr="00D042B2">
        <w:rPr>
          <w:sz w:val="28"/>
          <w:szCs w:val="24"/>
        </w:rPr>
        <w:t>(River)</w:t>
      </w:r>
    </w:p>
    <w:p w14:paraId="0C165F3E" w14:textId="77777777" w:rsidR="00BB11FF" w:rsidRPr="00D042B2" w:rsidRDefault="00BB11FF" w:rsidP="00AD33C0">
      <w:pPr>
        <w:spacing w:before="400"/>
        <w:rPr>
          <w:sz w:val="40"/>
          <w:szCs w:val="36"/>
        </w:rPr>
      </w:pPr>
      <w:r w:rsidRPr="00D042B2">
        <w:rPr>
          <w:sz w:val="36"/>
          <w:szCs w:val="32"/>
        </w:rPr>
        <w:t xml:space="preserve">Ko </w:t>
      </w:r>
      <w:r w:rsidRPr="00D042B2">
        <w:rPr>
          <w:szCs w:val="24"/>
        </w:rPr>
        <w:t xml:space="preserve">______________________________________ </w:t>
      </w:r>
      <w:r w:rsidRPr="00D042B2">
        <w:rPr>
          <w:sz w:val="36"/>
          <w:szCs w:val="36"/>
        </w:rPr>
        <w:t xml:space="preserve">te </w:t>
      </w:r>
      <w:r w:rsidRPr="00D042B2">
        <w:rPr>
          <w:b/>
          <w:bCs/>
          <w:sz w:val="36"/>
          <w:szCs w:val="36"/>
        </w:rPr>
        <w:t>Waka</w:t>
      </w:r>
      <w:r w:rsidRPr="00D042B2">
        <w:rPr>
          <w:sz w:val="36"/>
          <w:szCs w:val="32"/>
        </w:rPr>
        <w:t xml:space="preserve"> </w:t>
      </w:r>
      <w:r w:rsidRPr="00D042B2">
        <w:rPr>
          <w:sz w:val="28"/>
          <w:szCs w:val="24"/>
        </w:rPr>
        <w:t>(Canoe)</w:t>
      </w:r>
    </w:p>
    <w:p w14:paraId="51509587" w14:textId="77777777" w:rsidR="00BB11FF" w:rsidRPr="00D042B2" w:rsidRDefault="00BB11FF" w:rsidP="00AD33C0">
      <w:pPr>
        <w:spacing w:before="400"/>
        <w:rPr>
          <w:sz w:val="40"/>
          <w:szCs w:val="36"/>
        </w:rPr>
      </w:pPr>
      <w:r w:rsidRPr="00D042B2">
        <w:rPr>
          <w:sz w:val="36"/>
          <w:szCs w:val="32"/>
        </w:rPr>
        <w:t xml:space="preserve">Ko </w:t>
      </w:r>
      <w:r w:rsidRPr="00D042B2">
        <w:rPr>
          <w:szCs w:val="24"/>
        </w:rPr>
        <w:t xml:space="preserve">______________________________________ </w:t>
      </w:r>
      <w:r w:rsidRPr="00D042B2">
        <w:rPr>
          <w:sz w:val="36"/>
          <w:szCs w:val="36"/>
        </w:rPr>
        <w:t xml:space="preserve">te </w:t>
      </w:r>
      <w:r w:rsidRPr="00D042B2">
        <w:rPr>
          <w:b/>
          <w:bCs/>
          <w:sz w:val="36"/>
          <w:szCs w:val="36"/>
        </w:rPr>
        <w:t>Iwi/ Nationality</w:t>
      </w:r>
      <w:r w:rsidRPr="00D042B2">
        <w:rPr>
          <w:sz w:val="36"/>
          <w:szCs w:val="32"/>
        </w:rPr>
        <w:t xml:space="preserve"> </w:t>
      </w:r>
      <w:r w:rsidRPr="00D042B2">
        <w:rPr>
          <w:sz w:val="28"/>
          <w:szCs w:val="24"/>
        </w:rPr>
        <w:t>(Collective)</w:t>
      </w:r>
    </w:p>
    <w:p w14:paraId="1B854B3D" w14:textId="77777777" w:rsidR="00BB11FF" w:rsidRPr="00D042B2" w:rsidRDefault="00BB11FF" w:rsidP="00AD33C0">
      <w:pPr>
        <w:spacing w:before="400"/>
        <w:rPr>
          <w:sz w:val="40"/>
          <w:szCs w:val="36"/>
        </w:rPr>
      </w:pPr>
      <w:r w:rsidRPr="00D042B2">
        <w:rPr>
          <w:sz w:val="36"/>
          <w:szCs w:val="32"/>
        </w:rPr>
        <w:t xml:space="preserve">Ko </w:t>
      </w:r>
      <w:r w:rsidRPr="00D042B2">
        <w:rPr>
          <w:szCs w:val="24"/>
        </w:rPr>
        <w:t xml:space="preserve">______________________________________ </w:t>
      </w:r>
      <w:r w:rsidRPr="00D042B2">
        <w:rPr>
          <w:sz w:val="36"/>
          <w:szCs w:val="36"/>
        </w:rPr>
        <w:t xml:space="preserve">te </w:t>
      </w:r>
      <w:r w:rsidRPr="00D042B2">
        <w:rPr>
          <w:b/>
          <w:bCs/>
          <w:sz w:val="36"/>
          <w:szCs w:val="36"/>
        </w:rPr>
        <w:t>Hapū/Village</w:t>
      </w:r>
      <w:r w:rsidRPr="00D042B2">
        <w:rPr>
          <w:sz w:val="36"/>
          <w:szCs w:val="32"/>
        </w:rPr>
        <w:t xml:space="preserve"> </w:t>
      </w:r>
      <w:r w:rsidRPr="00D042B2">
        <w:rPr>
          <w:sz w:val="28"/>
          <w:szCs w:val="24"/>
        </w:rPr>
        <w:t>(Group)</w:t>
      </w:r>
    </w:p>
    <w:p w14:paraId="63A42BEA" w14:textId="77777777" w:rsidR="00BB11FF" w:rsidRPr="00D042B2" w:rsidRDefault="00BB11FF" w:rsidP="00AD33C0">
      <w:pPr>
        <w:spacing w:before="400"/>
        <w:rPr>
          <w:sz w:val="40"/>
          <w:szCs w:val="36"/>
        </w:rPr>
      </w:pPr>
      <w:r w:rsidRPr="00D042B2">
        <w:rPr>
          <w:sz w:val="36"/>
          <w:szCs w:val="32"/>
        </w:rPr>
        <w:t xml:space="preserve">Ko </w:t>
      </w:r>
      <w:r w:rsidRPr="00D042B2">
        <w:rPr>
          <w:szCs w:val="24"/>
        </w:rPr>
        <w:t>______________________________________</w:t>
      </w:r>
      <w:r w:rsidRPr="00D042B2">
        <w:rPr>
          <w:sz w:val="40"/>
          <w:szCs w:val="36"/>
        </w:rPr>
        <w:t xml:space="preserve"> </w:t>
      </w:r>
      <w:r w:rsidRPr="00D042B2">
        <w:rPr>
          <w:sz w:val="36"/>
          <w:szCs w:val="36"/>
        </w:rPr>
        <w:t xml:space="preserve">te </w:t>
      </w:r>
      <w:r w:rsidRPr="00D042B2">
        <w:rPr>
          <w:b/>
          <w:bCs/>
          <w:sz w:val="36"/>
          <w:szCs w:val="36"/>
        </w:rPr>
        <w:t>Marae/Church</w:t>
      </w:r>
      <w:r w:rsidRPr="00D042B2">
        <w:rPr>
          <w:sz w:val="36"/>
          <w:szCs w:val="32"/>
        </w:rPr>
        <w:t xml:space="preserve"> </w:t>
      </w:r>
      <w:r w:rsidRPr="00D042B2">
        <w:rPr>
          <w:sz w:val="28"/>
          <w:szCs w:val="24"/>
        </w:rPr>
        <w:t>(Meeting Place)</w:t>
      </w:r>
    </w:p>
    <w:p w14:paraId="2C359829" w14:textId="77777777" w:rsidR="00BB11FF" w:rsidRPr="00D042B2" w:rsidRDefault="00BB11FF" w:rsidP="00AD33C0">
      <w:pPr>
        <w:spacing w:before="400"/>
        <w:rPr>
          <w:sz w:val="40"/>
          <w:szCs w:val="36"/>
        </w:rPr>
      </w:pPr>
      <w:r w:rsidRPr="00D042B2">
        <w:rPr>
          <w:sz w:val="36"/>
          <w:szCs w:val="32"/>
        </w:rPr>
        <w:t xml:space="preserve">Ko </w:t>
      </w:r>
      <w:r w:rsidRPr="00D042B2">
        <w:rPr>
          <w:szCs w:val="24"/>
        </w:rPr>
        <w:t>______________________________________</w:t>
      </w:r>
      <w:r w:rsidRPr="00D042B2">
        <w:rPr>
          <w:sz w:val="40"/>
          <w:szCs w:val="36"/>
        </w:rPr>
        <w:t xml:space="preserve"> </w:t>
      </w:r>
      <w:r w:rsidRPr="00D042B2">
        <w:rPr>
          <w:sz w:val="36"/>
          <w:szCs w:val="36"/>
        </w:rPr>
        <w:t xml:space="preserve">te </w:t>
      </w:r>
      <w:r w:rsidRPr="00D042B2">
        <w:rPr>
          <w:b/>
          <w:bCs/>
          <w:sz w:val="36"/>
          <w:szCs w:val="36"/>
        </w:rPr>
        <w:t>Whānau</w:t>
      </w:r>
      <w:r w:rsidRPr="00D042B2">
        <w:rPr>
          <w:sz w:val="36"/>
          <w:szCs w:val="32"/>
        </w:rPr>
        <w:t xml:space="preserve"> </w:t>
      </w:r>
      <w:r w:rsidRPr="00D042B2">
        <w:rPr>
          <w:sz w:val="28"/>
          <w:szCs w:val="24"/>
        </w:rPr>
        <w:t>(Family names)</w:t>
      </w:r>
    </w:p>
    <w:p w14:paraId="1F1B22CE" w14:textId="77777777" w:rsidR="00BB11FF" w:rsidRPr="00D042B2" w:rsidRDefault="00BB11FF" w:rsidP="00AD33C0">
      <w:pPr>
        <w:spacing w:before="400"/>
        <w:rPr>
          <w:sz w:val="40"/>
          <w:szCs w:val="36"/>
        </w:rPr>
      </w:pPr>
      <w:r w:rsidRPr="00D042B2">
        <w:rPr>
          <w:sz w:val="36"/>
          <w:szCs w:val="32"/>
        </w:rPr>
        <w:t xml:space="preserve">Ko </w:t>
      </w:r>
      <w:r w:rsidRPr="00D042B2">
        <w:rPr>
          <w:szCs w:val="24"/>
        </w:rPr>
        <w:t>______________________________________</w:t>
      </w:r>
      <w:r w:rsidRPr="00D042B2">
        <w:rPr>
          <w:sz w:val="40"/>
          <w:szCs w:val="36"/>
        </w:rPr>
        <w:t xml:space="preserve"> </w:t>
      </w:r>
      <w:r w:rsidRPr="00D042B2">
        <w:rPr>
          <w:sz w:val="36"/>
          <w:szCs w:val="36"/>
        </w:rPr>
        <w:t xml:space="preserve">tōku </w:t>
      </w:r>
      <w:r w:rsidRPr="00D042B2">
        <w:rPr>
          <w:b/>
          <w:bCs/>
          <w:sz w:val="36"/>
          <w:szCs w:val="36"/>
        </w:rPr>
        <w:t>Ingoa</w:t>
      </w:r>
      <w:r w:rsidRPr="00D042B2">
        <w:rPr>
          <w:sz w:val="40"/>
          <w:szCs w:val="36"/>
        </w:rPr>
        <w:t xml:space="preserve"> </w:t>
      </w:r>
      <w:r w:rsidRPr="00D042B2">
        <w:rPr>
          <w:sz w:val="28"/>
          <w:szCs w:val="24"/>
        </w:rPr>
        <w:t>(Name)</w:t>
      </w:r>
    </w:p>
    <w:p w14:paraId="6F12FE5E" w14:textId="77777777" w:rsidR="00272B20" w:rsidRPr="00D042B2" w:rsidRDefault="00272B20">
      <w:pPr>
        <w:spacing w:line="259" w:lineRule="auto"/>
      </w:pPr>
      <w:r w:rsidRPr="00D042B2">
        <w:br w:type="page"/>
      </w:r>
    </w:p>
    <w:p w14:paraId="46B54B91" w14:textId="77777777" w:rsidR="00BB11FF" w:rsidRPr="00D042B2" w:rsidRDefault="00BB11FF" w:rsidP="00272B20">
      <w:pPr>
        <w:pStyle w:val="IGLTitle"/>
        <w:rPr>
          <w:color w:val="auto"/>
        </w:rPr>
      </w:pPr>
      <w:r w:rsidRPr="00D042B2">
        <w:rPr>
          <w:color w:val="auto"/>
        </w:rPr>
        <w:lastRenderedPageBreak/>
        <w:t>MANA WAIRUA</w:t>
      </w:r>
    </w:p>
    <w:p w14:paraId="3420D76A" w14:textId="77777777" w:rsidR="00BB11FF" w:rsidRPr="00D042B2" w:rsidRDefault="00BB11FF" w:rsidP="00BB11FF">
      <w:r w:rsidRPr="00D042B2">
        <w:t>This part of the pre-work is to get you thinking about your Wairua Statement (personal purpose). Knowing your Wairua statement will be an important source of motivation and it offers a benchmark to guide the many choices we face in life. We ask you to spend a bit of time working through the subject of purpose as well as getting you to begin to think further about your own purpose.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628"/>
      </w:tblGrid>
      <w:tr w:rsidR="00D042B2" w:rsidRPr="00D042B2" w14:paraId="498C95D4" w14:textId="77777777" w:rsidTr="00867878">
        <w:trPr>
          <w:trHeight w:val="283"/>
        </w:trPr>
        <w:tc>
          <w:tcPr>
            <w:tcW w:w="9628" w:type="dxa"/>
            <w:tcBorders>
              <w:bottom w:val="single" w:sz="4" w:space="0" w:color="auto"/>
            </w:tcBorders>
          </w:tcPr>
          <w:p w14:paraId="6AF4B9E6" w14:textId="77777777" w:rsidR="00272B20" w:rsidRPr="00D042B2" w:rsidRDefault="00272B20" w:rsidP="00DB5D8F">
            <w:pPr>
              <w:pStyle w:val="QuestionsforPrework"/>
            </w:pPr>
            <w:r w:rsidRPr="00D042B2">
              <w:t>What does purpose mean to you?  How do you use it in your life today, if at all?</w:t>
            </w:r>
          </w:p>
        </w:tc>
      </w:tr>
      <w:tr w:rsidR="00D042B2" w:rsidRPr="00D042B2" w14:paraId="4F69B885" w14:textId="77777777" w:rsidTr="00272B20">
        <w:trPr>
          <w:trHeight w:val="3005"/>
        </w:trPr>
        <w:tc>
          <w:tcPr>
            <w:tcW w:w="9628" w:type="dxa"/>
            <w:tcBorders>
              <w:top w:val="single" w:sz="4" w:space="0" w:color="auto"/>
              <w:left w:val="single" w:sz="4" w:space="0" w:color="auto"/>
              <w:bottom w:val="single" w:sz="4" w:space="0" w:color="auto"/>
              <w:right w:val="single" w:sz="4" w:space="0" w:color="auto"/>
            </w:tcBorders>
          </w:tcPr>
          <w:p w14:paraId="315CC7CC" w14:textId="77777777" w:rsidR="00272B20" w:rsidRPr="00D042B2" w:rsidRDefault="00272B20" w:rsidP="00DB5D8F"/>
        </w:tc>
      </w:tr>
      <w:tr w:rsidR="00D042B2" w:rsidRPr="00D042B2" w14:paraId="05FA4860" w14:textId="77777777" w:rsidTr="007A471E">
        <w:trPr>
          <w:trHeight w:val="567"/>
        </w:trPr>
        <w:tc>
          <w:tcPr>
            <w:tcW w:w="9628" w:type="dxa"/>
            <w:tcBorders>
              <w:top w:val="single" w:sz="4" w:space="0" w:color="auto"/>
              <w:bottom w:val="single" w:sz="4" w:space="0" w:color="auto"/>
            </w:tcBorders>
          </w:tcPr>
          <w:p w14:paraId="25D8B73C" w14:textId="478C185A" w:rsidR="00272B20" w:rsidRPr="00D042B2" w:rsidRDefault="00272B20" w:rsidP="00DB5D8F">
            <w:pPr>
              <w:pStyle w:val="QuestionsforPrework"/>
            </w:pPr>
            <w:r w:rsidRPr="00D042B2">
              <w:t xml:space="preserve">Thinking about people you </w:t>
            </w:r>
            <w:r w:rsidR="00867878" w:rsidRPr="00D042B2">
              <w:t>admire;</w:t>
            </w:r>
            <w:r w:rsidRPr="00D042B2">
              <w:t xml:space="preserve"> what do you notice about how they live their life?</w:t>
            </w:r>
          </w:p>
        </w:tc>
      </w:tr>
      <w:tr w:rsidR="00D042B2" w:rsidRPr="00D042B2" w14:paraId="29501AD6" w14:textId="77777777" w:rsidTr="00272B20">
        <w:trPr>
          <w:trHeight w:val="3005"/>
        </w:trPr>
        <w:tc>
          <w:tcPr>
            <w:tcW w:w="9628" w:type="dxa"/>
            <w:tcBorders>
              <w:top w:val="single" w:sz="4" w:space="0" w:color="auto"/>
              <w:left w:val="single" w:sz="4" w:space="0" w:color="auto"/>
              <w:bottom w:val="single" w:sz="4" w:space="0" w:color="auto"/>
              <w:right w:val="single" w:sz="4" w:space="0" w:color="auto"/>
            </w:tcBorders>
          </w:tcPr>
          <w:p w14:paraId="6DB73A9A" w14:textId="77777777" w:rsidR="00272B20" w:rsidRPr="00D042B2" w:rsidRDefault="00272B20" w:rsidP="00DB5D8F"/>
        </w:tc>
      </w:tr>
      <w:tr w:rsidR="00D042B2" w:rsidRPr="00D042B2" w14:paraId="1ABE1939" w14:textId="77777777" w:rsidTr="00867878">
        <w:trPr>
          <w:trHeight w:val="283"/>
        </w:trPr>
        <w:tc>
          <w:tcPr>
            <w:tcW w:w="9628" w:type="dxa"/>
            <w:tcBorders>
              <w:top w:val="single" w:sz="4" w:space="0" w:color="auto"/>
              <w:bottom w:val="single" w:sz="4" w:space="0" w:color="auto"/>
            </w:tcBorders>
          </w:tcPr>
          <w:p w14:paraId="01224502" w14:textId="77777777" w:rsidR="00272B20" w:rsidRPr="00D042B2" w:rsidRDefault="00272B20" w:rsidP="00DB5D8F">
            <w:pPr>
              <w:pStyle w:val="QuestionsforPrework"/>
            </w:pPr>
            <w:r w:rsidRPr="00D042B2">
              <w:t>Why do you think purpose is important for leadership?</w:t>
            </w:r>
          </w:p>
        </w:tc>
      </w:tr>
      <w:tr w:rsidR="00D042B2" w:rsidRPr="00D042B2" w14:paraId="18FDC082" w14:textId="77777777" w:rsidTr="00272B20">
        <w:trPr>
          <w:trHeight w:val="3005"/>
        </w:trPr>
        <w:tc>
          <w:tcPr>
            <w:tcW w:w="9628" w:type="dxa"/>
            <w:tcBorders>
              <w:top w:val="single" w:sz="4" w:space="0" w:color="auto"/>
              <w:left w:val="single" w:sz="4" w:space="0" w:color="auto"/>
              <w:bottom w:val="single" w:sz="4" w:space="0" w:color="auto"/>
              <w:right w:val="single" w:sz="4" w:space="0" w:color="auto"/>
            </w:tcBorders>
          </w:tcPr>
          <w:p w14:paraId="09DA5BBB" w14:textId="77777777" w:rsidR="00272B20" w:rsidRPr="00D042B2" w:rsidRDefault="00272B20" w:rsidP="00DB5D8F"/>
        </w:tc>
      </w:tr>
    </w:tbl>
    <w:p w14:paraId="59CEF376" w14:textId="77777777" w:rsidR="00272B20" w:rsidRPr="00D042B2" w:rsidRDefault="00272B20">
      <w:pPr>
        <w:spacing w:line="259" w:lineRule="auto"/>
      </w:pPr>
      <w:r w:rsidRPr="00D042B2">
        <w:br w:type="page"/>
      </w:r>
    </w:p>
    <w:p w14:paraId="735EC8D9" w14:textId="77777777" w:rsidR="00BB11FF" w:rsidRPr="00D042B2" w:rsidRDefault="00BB11FF" w:rsidP="00272B20">
      <w:pPr>
        <w:pStyle w:val="IGLTitle"/>
        <w:rPr>
          <w:color w:val="auto"/>
        </w:rPr>
      </w:pPr>
      <w:r w:rsidRPr="00D042B2">
        <w:rPr>
          <w:color w:val="auto"/>
        </w:rPr>
        <w:lastRenderedPageBreak/>
        <w:t>LIFE CELEBRATION EXERCISE</w:t>
      </w:r>
    </w:p>
    <w:p w14:paraId="164C2039" w14:textId="77777777" w:rsidR="00BB11FF" w:rsidRPr="00D042B2" w:rsidRDefault="00BB11FF" w:rsidP="00BB11FF">
      <w:r w:rsidRPr="00D042B2">
        <w:t>This exercise is designed to help you think further about what is most important to you.</w:t>
      </w:r>
    </w:p>
    <w:p w14:paraId="017CFA0F" w14:textId="77777777" w:rsidR="00BB11FF" w:rsidRPr="00D042B2" w:rsidRDefault="00BB11FF" w:rsidP="00BB11FF">
      <w:pPr>
        <w:rPr>
          <w:b/>
          <w:bCs/>
        </w:rPr>
      </w:pPr>
      <w:r w:rsidRPr="00D042B2">
        <w:rPr>
          <w:b/>
          <w:bCs/>
        </w:rPr>
        <w:t>IMPORTANT: PLEASE COMPLETE BEFORE WORKSHOP AND READ INSTRUCTIONS AND QUESTIONS CAREFULLY.</w:t>
      </w:r>
    </w:p>
    <w:p w14:paraId="3291D2A3" w14:textId="77777777" w:rsidR="00BB11FF" w:rsidRPr="00D042B2" w:rsidRDefault="00BB11FF" w:rsidP="00BB11FF">
      <w:r w:rsidRPr="00D042B2">
        <w:t>When looking at what is important in your life, you need to create a sense of perspective. This Life Celebration exercise does this by getting you to imagine a future you, and that you have lived a full, long life that you are looking back over. This longer-term perspective helps you to put aside day-to-day issues and highlights those things that are most important to you.</w:t>
      </w:r>
    </w:p>
    <w:p w14:paraId="1F4A921B" w14:textId="77777777" w:rsidR="00BB11FF" w:rsidRPr="00D042B2" w:rsidRDefault="00BB11FF" w:rsidP="00BB11FF">
      <w:r w:rsidRPr="00D042B2">
        <w:t>It is important to realise that the focus of this exercise is imagining the quality of the life you lived, the person you have become, the things you have achieved, and the positive ways in which you have influenced others. Assume that you have been successful in your self-development. What does this look like?</w:t>
      </w:r>
    </w:p>
    <w:p w14:paraId="0AD3E174" w14:textId="77777777" w:rsidR="00BB11FF" w:rsidRPr="00D042B2" w:rsidRDefault="00BB11FF" w:rsidP="00BB11FF">
      <w:r w:rsidRPr="00D042B2">
        <w:t>To work well, this exercise requires more than “top of the head” responses. The more vividly you imagine the situation and the level of detail in the notes you make, will determine the value you get from the exercise.</w:t>
      </w:r>
    </w:p>
    <w:p w14:paraId="7D7CCD7B" w14:textId="77777777" w:rsidR="00BB11FF" w:rsidRPr="00D042B2" w:rsidRDefault="00BB11FF" w:rsidP="00BB11FF">
      <w:r w:rsidRPr="00D042B2">
        <w:t>Take your time so that it can work for you. Set aside a time and place where you won’t be interrupted. Take this booklet and a pen with you and work thorough the following reflection questions.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628"/>
      </w:tblGrid>
      <w:tr w:rsidR="00D042B2" w:rsidRPr="00D042B2" w14:paraId="3C5F3B75" w14:textId="77777777" w:rsidTr="00F41E93">
        <w:trPr>
          <w:trHeight w:val="567"/>
        </w:trPr>
        <w:tc>
          <w:tcPr>
            <w:tcW w:w="9628" w:type="dxa"/>
            <w:shd w:val="clear" w:color="auto" w:fill="FBE700"/>
          </w:tcPr>
          <w:p w14:paraId="37E3E1EE" w14:textId="77777777" w:rsidR="00272B20" w:rsidRPr="00D042B2" w:rsidRDefault="00272B20" w:rsidP="00272B20">
            <w:pPr>
              <w:pStyle w:val="QuestionsforPrework"/>
              <w:jc w:val="center"/>
            </w:pPr>
            <w:r w:rsidRPr="00D042B2">
              <w:t>Imagine it is the future, you have lived the largest part of your life and you are looking back on your life.</w:t>
            </w:r>
          </w:p>
        </w:tc>
      </w:tr>
      <w:tr w:rsidR="00D042B2" w:rsidRPr="00D042B2" w14:paraId="2FD367DC" w14:textId="77777777" w:rsidTr="007A471E">
        <w:trPr>
          <w:trHeight w:val="283"/>
        </w:trPr>
        <w:tc>
          <w:tcPr>
            <w:tcW w:w="9628" w:type="dxa"/>
            <w:tcBorders>
              <w:bottom w:val="single" w:sz="4" w:space="0" w:color="auto"/>
            </w:tcBorders>
          </w:tcPr>
          <w:p w14:paraId="2C78C2BC" w14:textId="77777777" w:rsidR="00272B20" w:rsidRPr="00D042B2" w:rsidRDefault="00272B20" w:rsidP="004E576A">
            <w:pPr>
              <w:pStyle w:val="QuestionsforPrework"/>
            </w:pPr>
            <w:r w:rsidRPr="00D042B2">
              <w:t>Who is there that is important to you?</w:t>
            </w:r>
          </w:p>
        </w:tc>
      </w:tr>
      <w:tr w:rsidR="00D042B2" w:rsidRPr="00D042B2" w14:paraId="407CFAC8" w14:textId="77777777" w:rsidTr="00272B20">
        <w:trPr>
          <w:trHeight w:val="5329"/>
        </w:trPr>
        <w:tc>
          <w:tcPr>
            <w:tcW w:w="9628" w:type="dxa"/>
            <w:tcBorders>
              <w:top w:val="single" w:sz="4" w:space="0" w:color="auto"/>
              <w:left w:val="single" w:sz="4" w:space="0" w:color="auto"/>
              <w:bottom w:val="single" w:sz="4" w:space="0" w:color="auto"/>
              <w:right w:val="single" w:sz="4" w:space="0" w:color="auto"/>
            </w:tcBorders>
          </w:tcPr>
          <w:p w14:paraId="5C443A49" w14:textId="77777777" w:rsidR="00272B20" w:rsidRPr="00D042B2" w:rsidRDefault="00272B20" w:rsidP="004E576A"/>
        </w:tc>
      </w:tr>
    </w:tbl>
    <w:p w14:paraId="15AD9297" w14:textId="77777777" w:rsidR="00272B20" w:rsidRPr="00D042B2" w:rsidRDefault="00272B20">
      <w:pPr>
        <w:spacing w:line="259" w:lineRule="auto"/>
      </w:pPr>
      <w:r w:rsidRPr="00D042B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628"/>
      </w:tblGrid>
      <w:tr w:rsidR="00D042B2" w:rsidRPr="00D042B2" w14:paraId="4FA09BB8" w14:textId="77777777" w:rsidTr="007A471E">
        <w:trPr>
          <w:trHeight w:val="567"/>
        </w:trPr>
        <w:tc>
          <w:tcPr>
            <w:tcW w:w="9628" w:type="dxa"/>
            <w:tcBorders>
              <w:bottom w:val="single" w:sz="4" w:space="0" w:color="auto"/>
            </w:tcBorders>
          </w:tcPr>
          <w:p w14:paraId="3EDD6CB8" w14:textId="77777777" w:rsidR="00272B20" w:rsidRPr="00D042B2" w:rsidRDefault="00272B20" w:rsidP="003E6D93">
            <w:pPr>
              <w:pStyle w:val="QuestionsforPrework"/>
            </w:pPr>
            <w:r w:rsidRPr="00D042B2">
              <w:lastRenderedPageBreak/>
              <w:t>What do you notice about the mix of people in the group that has gathered to celebrate your life?</w:t>
            </w:r>
          </w:p>
        </w:tc>
      </w:tr>
      <w:tr w:rsidR="00D042B2" w:rsidRPr="00D042B2" w14:paraId="377DA231" w14:textId="77777777" w:rsidTr="009E596F">
        <w:trPr>
          <w:trHeight w:val="5726"/>
        </w:trPr>
        <w:tc>
          <w:tcPr>
            <w:tcW w:w="9628" w:type="dxa"/>
            <w:tcBorders>
              <w:top w:val="single" w:sz="4" w:space="0" w:color="auto"/>
              <w:left w:val="single" w:sz="4" w:space="0" w:color="auto"/>
              <w:bottom w:val="single" w:sz="4" w:space="0" w:color="auto"/>
              <w:right w:val="single" w:sz="4" w:space="0" w:color="auto"/>
            </w:tcBorders>
          </w:tcPr>
          <w:p w14:paraId="5F82C99E" w14:textId="77777777" w:rsidR="00272B20" w:rsidRPr="00D042B2" w:rsidRDefault="00272B20" w:rsidP="003E6D93"/>
        </w:tc>
      </w:tr>
      <w:tr w:rsidR="00D042B2" w:rsidRPr="00D042B2" w14:paraId="210AE3BC" w14:textId="77777777" w:rsidTr="007A471E">
        <w:trPr>
          <w:trHeight w:val="567"/>
        </w:trPr>
        <w:tc>
          <w:tcPr>
            <w:tcW w:w="9628" w:type="dxa"/>
            <w:tcBorders>
              <w:top w:val="single" w:sz="4" w:space="0" w:color="auto"/>
              <w:bottom w:val="single" w:sz="4" w:space="0" w:color="auto"/>
            </w:tcBorders>
          </w:tcPr>
          <w:p w14:paraId="69C40BF0" w14:textId="77777777" w:rsidR="00272B20" w:rsidRPr="00D042B2" w:rsidRDefault="00272B20" w:rsidP="003E6D93">
            <w:pPr>
              <w:pStyle w:val="QuestionsforPrework"/>
            </w:pPr>
            <w:r w:rsidRPr="00D042B2">
              <w:t>What is significant about the location that has been chosen for this important event?</w:t>
            </w:r>
          </w:p>
        </w:tc>
      </w:tr>
      <w:tr w:rsidR="00D042B2" w:rsidRPr="00D042B2" w14:paraId="6576D69D" w14:textId="77777777" w:rsidTr="009E596F">
        <w:trPr>
          <w:trHeight w:val="5726"/>
        </w:trPr>
        <w:tc>
          <w:tcPr>
            <w:tcW w:w="9628" w:type="dxa"/>
            <w:tcBorders>
              <w:top w:val="single" w:sz="4" w:space="0" w:color="auto"/>
              <w:left w:val="single" w:sz="4" w:space="0" w:color="auto"/>
              <w:bottom w:val="single" w:sz="4" w:space="0" w:color="auto"/>
              <w:right w:val="single" w:sz="4" w:space="0" w:color="auto"/>
            </w:tcBorders>
          </w:tcPr>
          <w:p w14:paraId="39CF6C34" w14:textId="77777777" w:rsidR="00272B20" w:rsidRPr="00D042B2" w:rsidRDefault="00272B20" w:rsidP="003E6D93"/>
        </w:tc>
      </w:tr>
    </w:tbl>
    <w:p w14:paraId="1B142911" w14:textId="77777777" w:rsidR="00272B20" w:rsidRPr="00D042B2" w:rsidRDefault="00272B20">
      <w:pPr>
        <w:spacing w:line="259" w:lineRule="auto"/>
      </w:pPr>
      <w:r w:rsidRPr="00D042B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628"/>
      </w:tblGrid>
      <w:tr w:rsidR="00D042B2" w:rsidRPr="00D042B2" w14:paraId="71F46BE0" w14:textId="77777777" w:rsidTr="00F41E93">
        <w:trPr>
          <w:trHeight w:val="850"/>
        </w:trPr>
        <w:tc>
          <w:tcPr>
            <w:tcW w:w="9628" w:type="dxa"/>
            <w:shd w:val="clear" w:color="auto" w:fill="FBE700"/>
          </w:tcPr>
          <w:p w14:paraId="6F783775" w14:textId="77777777" w:rsidR="009E596F" w:rsidRPr="00D042B2" w:rsidRDefault="009E596F" w:rsidP="009E596F">
            <w:pPr>
              <w:pStyle w:val="QuestionsforPrework"/>
              <w:jc w:val="center"/>
            </w:pPr>
            <w:r w:rsidRPr="00D042B2">
              <w:lastRenderedPageBreak/>
              <w:t>Imagine that you are now listening to what people are saying about you, both in formal speeches, along with the informal conversations that are happening across the groups present. Imagine what you would like people to say.</w:t>
            </w:r>
          </w:p>
        </w:tc>
      </w:tr>
      <w:tr w:rsidR="00D042B2" w:rsidRPr="00D042B2" w14:paraId="25A2EDB4" w14:textId="77777777" w:rsidTr="007A471E">
        <w:trPr>
          <w:trHeight w:val="567"/>
        </w:trPr>
        <w:tc>
          <w:tcPr>
            <w:tcW w:w="9628" w:type="dxa"/>
            <w:tcBorders>
              <w:bottom w:val="single" w:sz="4" w:space="0" w:color="auto"/>
            </w:tcBorders>
          </w:tcPr>
          <w:p w14:paraId="48DB71A0" w14:textId="77777777" w:rsidR="009E596F" w:rsidRPr="00D042B2" w:rsidRDefault="009E596F" w:rsidP="009E596F">
            <w:pPr>
              <w:pStyle w:val="QuestionsforPrework"/>
            </w:pPr>
            <w:r w:rsidRPr="00D042B2">
              <w:t>What personal assets (skills, talents, attitudes, values) do they admire most in you?</w:t>
            </w:r>
          </w:p>
        </w:tc>
      </w:tr>
      <w:tr w:rsidR="00D042B2" w:rsidRPr="00D042B2" w14:paraId="08D8DB39" w14:textId="77777777" w:rsidTr="009E596F">
        <w:trPr>
          <w:trHeight w:val="11339"/>
        </w:trPr>
        <w:tc>
          <w:tcPr>
            <w:tcW w:w="9628" w:type="dxa"/>
            <w:tcBorders>
              <w:top w:val="single" w:sz="4" w:space="0" w:color="auto"/>
              <w:left w:val="single" w:sz="4" w:space="0" w:color="auto"/>
              <w:bottom w:val="single" w:sz="4" w:space="0" w:color="auto"/>
              <w:right w:val="single" w:sz="4" w:space="0" w:color="auto"/>
            </w:tcBorders>
          </w:tcPr>
          <w:p w14:paraId="7685DF6A" w14:textId="77777777" w:rsidR="009E596F" w:rsidRPr="00D042B2" w:rsidRDefault="009E596F" w:rsidP="003C5560"/>
        </w:tc>
      </w:tr>
    </w:tbl>
    <w:p w14:paraId="025EDAF9" w14:textId="77777777" w:rsidR="009E596F" w:rsidRPr="00D042B2" w:rsidRDefault="009E596F">
      <w:pPr>
        <w:spacing w:line="259" w:lineRule="auto"/>
      </w:pPr>
      <w:r w:rsidRPr="00D042B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628"/>
      </w:tblGrid>
      <w:tr w:rsidR="00D042B2" w:rsidRPr="00D042B2" w14:paraId="736C75A8" w14:textId="77777777" w:rsidTr="00156DF6">
        <w:trPr>
          <w:trHeight w:val="567"/>
        </w:trPr>
        <w:tc>
          <w:tcPr>
            <w:tcW w:w="9628" w:type="dxa"/>
            <w:tcBorders>
              <w:bottom w:val="single" w:sz="4" w:space="0" w:color="auto"/>
            </w:tcBorders>
          </w:tcPr>
          <w:p w14:paraId="0C033DF4" w14:textId="77777777" w:rsidR="009E596F" w:rsidRPr="00D042B2" w:rsidRDefault="009E596F" w:rsidP="008B5FB5">
            <w:pPr>
              <w:pStyle w:val="QuestionsforPrework"/>
            </w:pPr>
            <w:r w:rsidRPr="00D042B2">
              <w:lastRenderedPageBreak/>
              <w:t>What differences do they say you have made to their lives?</w:t>
            </w:r>
            <w:r w:rsidRPr="00D042B2">
              <w:br/>
              <w:t>How have you been a role model for others?</w:t>
            </w:r>
          </w:p>
        </w:tc>
      </w:tr>
      <w:tr w:rsidR="00D042B2" w:rsidRPr="00D042B2" w14:paraId="20B4A354" w14:textId="77777777" w:rsidTr="009E596F">
        <w:trPr>
          <w:trHeight w:val="12246"/>
        </w:trPr>
        <w:tc>
          <w:tcPr>
            <w:tcW w:w="9628" w:type="dxa"/>
            <w:tcBorders>
              <w:top w:val="single" w:sz="4" w:space="0" w:color="auto"/>
              <w:left w:val="single" w:sz="4" w:space="0" w:color="auto"/>
              <w:bottom w:val="single" w:sz="4" w:space="0" w:color="auto"/>
              <w:right w:val="single" w:sz="4" w:space="0" w:color="auto"/>
            </w:tcBorders>
          </w:tcPr>
          <w:p w14:paraId="22EAB1D3" w14:textId="77777777" w:rsidR="009E596F" w:rsidRPr="00D042B2" w:rsidRDefault="009E596F" w:rsidP="008B5FB5"/>
        </w:tc>
      </w:tr>
    </w:tbl>
    <w:p w14:paraId="4CEA7F6B" w14:textId="77777777" w:rsidR="009E596F" w:rsidRPr="00D042B2" w:rsidRDefault="009E596F">
      <w:pPr>
        <w:spacing w:line="259" w:lineRule="auto"/>
      </w:pPr>
      <w:r w:rsidRPr="00D042B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628"/>
      </w:tblGrid>
      <w:tr w:rsidR="00D042B2" w:rsidRPr="00D042B2" w14:paraId="02EAAA9B" w14:textId="77777777" w:rsidTr="00156DF6">
        <w:trPr>
          <w:trHeight w:val="850"/>
        </w:trPr>
        <w:tc>
          <w:tcPr>
            <w:tcW w:w="9628" w:type="dxa"/>
            <w:tcBorders>
              <w:bottom w:val="single" w:sz="4" w:space="0" w:color="auto"/>
            </w:tcBorders>
          </w:tcPr>
          <w:p w14:paraId="5B2704A9" w14:textId="77777777" w:rsidR="009E596F" w:rsidRPr="00D042B2" w:rsidRDefault="009E596F" w:rsidP="009E596F">
            <w:pPr>
              <w:pStyle w:val="QuestionsforPrework"/>
            </w:pPr>
            <w:r w:rsidRPr="00D042B2">
              <w:lastRenderedPageBreak/>
              <w:t>What do they say are the things you have felt passionate about?</w:t>
            </w:r>
            <w:r w:rsidRPr="00D042B2">
              <w:br/>
              <w:t>How did you live your life to make sure you had time for these important areas of your life?</w:t>
            </w:r>
          </w:p>
        </w:tc>
      </w:tr>
      <w:tr w:rsidR="00D042B2" w:rsidRPr="00D042B2" w14:paraId="293C2552" w14:textId="77777777" w:rsidTr="00AD33C0">
        <w:trPr>
          <w:trHeight w:val="5499"/>
        </w:trPr>
        <w:tc>
          <w:tcPr>
            <w:tcW w:w="9628" w:type="dxa"/>
            <w:tcBorders>
              <w:top w:val="single" w:sz="4" w:space="0" w:color="auto"/>
              <w:left w:val="single" w:sz="4" w:space="0" w:color="auto"/>
              <w:bottom w:val="single" w:sz="4" w:space="0" w:color="auto"/>
              <w:right w:val="single" w:sz="4" w:space="0" w:color="auto"/>
            </w:tcBorders>
          </w:tcPr>
          <w:p w14:paraId="7F9F9C4D" w14:textId="77777777" w:rsidR="009E596F" w:rsidRPr="00D042B2" w:rsidRDefault="009E596F" w:rsidP="001408B7"/>
        </w:tc>
      </w:tr>
      <w:tr w:rsidR="00D042B2" w:rsidRPr="00D042B2" w14:paraId="0E3F95FA" w14:textId="77777777" w:rsidTr="00156DF6">
        <w:trPr>
          <w:trHeight w:val="850"/>
        </w:trPr>
        <w:tc>
          <w:tcPr>
            <w:tcW w:w="9628" w:type="dxa"/>
            <w:tcBorders>
              <w:top w:val="single" w:sz="4" w:space="0" w:color="auto"/>
              <w:bottom w:val="single" w:sz="4" w:space="0" w:color="auto"/>
            </w:tcBorders>
          </w:tcPr>
          <w:p w14:paraId="03708233" w14:textId="77777777" w:rsidR="009E596F" w:rsidRPr="00D042B2" w:rsidRDefault="009E596F" w:rsidP="009E596F">
            <w:pPr>
              <w:pStyle w:val="QuestionsforPrework"/>
            </w:pPr>
            <w:r w:rsidRPr="00D042B2">
              <w:t xml:space="preserve">What has been “not negotiable” in your life - those values/issues that you would not compromise on? </w:t>
            </w:r>
            <w:r w:rsidRPr="00D042B2">
              <w:br/>
              <w:t>What did you do that allowed you to stay strong with these aspects of your life?</w:t>
            </w:r>
          </w:p>
        </w:tc>
      </w:tr>
      <w:tr w:rsidR="00D042B2" w:rsidRPr="00D042B2" w14:paraId="3CDBD8DD" w14:textId="77777777" w:rsidTr="00AD33C0">
        <w:trPr>
          <w:trHeight w:val="5443"/>
        </w:trPr>
        <w:tc>
          <w:tcPr>
            <w:tcW w:w="9628" w:type="dxa"/>
            <w:tcBorders>
              <w:top w:val="single" w:sz="4" w:space="0" w:color="auto"/>
              <w:left w:val="single" w:sz="4" w:space="0" w:color="auto"/>
              <w:bottom w:val="single" w:sz="4" w:space="0" w:color="auto"/>
              <w:right w:val="single" w:sz="4" w:space="0" w:color="auto"/>
            </w:tcBorders>
          </w:tcPr>
          <w:p w14:paraId="38695B2E" w14:textId="77777777" w:rsidR="009E596F" w:rsidRPr="00D042B2" w:rsidRDefault="009E596F" w:rsidP="001408B7"/>
        </w:tc>
      </w:tr>
    </w:tbl>
    <w:p w14:paraId="591B785D" w14:textId="77777777" w:rsidR="009E596F" w:rsidRPr="00D042B2" w:rsidRDefault="009E596F">
      <w:pPr>
        <w:spacing w:line="259" w:lineRule="auto"/>
      </w:pPr>
      <w:r w:rsidRPr="00D042B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628"/>
      </w:tblGrid>
      <w:tr w:rsidR="00D042B2" w:rsidRPr="00D042B2" w14:paraId="3848B5F9" w14:textId="77777777" w:rsidTr="00156DF6">
        <w:trPr>
          <w:trHeight w:val="283"/>
        </w:trPr>
        <w:tc>
          <w:tcPr>
            <w:tcW w:w="9628" w:type="dxa"/>
            <w:tcBorders>
              <w:bottom w:val="single" w:sz="4" w:space="0" w:color="auto"/>
            </w:tcBorders>
          </w:tcPr>
          <w:p w14:paraId="0DE57F13" w14:textId="77777777" w:rsidR="009E596F" w:rsidRPr="00D042B2" w:rsidRDefault="009E596F" w:rsidP="009E596F">
            <w:pPr>
              <w:pStyle w:val="QuestionsforPrework"/>
            </w:pPr>
            <w:r w:rsidRPr="00D042B2">
              <w:lastRenderedPageBreak/>
              <w:t>What particularly pleases you about what they say about you?</w:t>
            </w:r>
          </w:p>
        </w:tc>
      </w:tr>
      <w:tr w:rsidR="00D042B2" w:rsidRPr="00D042B2" w14:paraId="56F44369" w14:textId="77777777" w:rsidTr="009E596F">
        <w:trPr>
          <w:trHeight w:val="6009"/>
        </w:trPr>
        <w:tc>
          <w:tcPr>
            <w:tcW w:w="9628" w:type="dxa"/>
            <w:tcBorders>
              <w:top w:val="single" w:sz="4" w:space="0" w:color="auto"/>
              <w:left w:val="single" w:sz="4" w:space="0" w:color="auto"/>
              <w:bottom w:val="single" w:sz="4" w:space="0" w:color="auto"/>
              <w:right w:val="single" w:sz="4" w:space="0" w:color="auto"/>
            </w:tcBorders>
          </w:tcPr>
          <w:p w14:paraId="5879E287" w14:textId="77777777" w:rsidR="009E596F" w:rsidRPr="00D042B2" w:rsidRDefault="009E596F" w:rsidP="007E59F4"/>
        </w:tc>
      </w:tr>
      <w:tr w:rsidR="00D042B2" w:rsidRPr="00D042B2" w14:paraId="4E258C5C" w14:textId="77777777" w:rsidTr="00156DF6">
        <w:trPr>
          <w:trHeight w:val="283"/>
        </w:trPr>
        <w:tc>
          <w:tcPr>
            <w:tcW w:w="9628" w:type="dxa"/>
            <w:tcBorders>
              <w:top w:val="single" w:sz="4" w:space="0" w:color="auto"/>
              <w:bottom w:val="single" w:sz="4" w:space="0" w:color="auto"/>
            </w:tcBorders>
          </w:tcPr>
          <w:p w14:paraId="73CB0256" w14:textId="77777777" w:rsidR="009E596F" w:rsidRPr="00D042B2" w:rsidRDefault="009E596F" w:rsidP="009E596F">
            <w:pPr>
              <w:pStyle w:val="QuestionsforPrework"/>
            </w:pPr>
            <w:r w:rsidRPr="00D042B2">
              <w:t>What might this mean for how you are living your life today?</w:t>
            </w:r>
          </w:p>
        </w:tc>
      </w:tr>
      <w:tr w:rsidR="00D042B2" w:rsidRPr="00D042B2" w14:paraId="71F4E62E" w14:textId="77777777" w:rsidTr="009E596F">
        <w:trPr>
          <w:trHeight w:val="6009"/>
        </w:trPr>
        <w:tc>
          <w:tcPr>
            <w:tcW w:w="9628" w:type="dxa"/>
            <w:tcBorders>
              <w:top w:val="single" w:sz="4" w:space="0" w:color="auto"/>
              <w:left w:val="single" w:sz="4" w:space="0" w:color="auto"/>
              <w:bottom w:val="single" w:sz="4" w:space="0" w:color="auto"/>
              <w:right w:val="single" w:sz="4" w:space="0" w:color="auto"/>
            </w:tcBorders>
          </w:tcPr>
          <w:p w14:paraId="11868DA6" w14:textId="77777777" w:rsidR="009E596F" w:rsidRPr="00D042B2" w:rsidRDefault="009E596F" w:rsidP="007E59F4"/>
        </w:tc>
      </w:tr>
    </w:tbl>
    <w:p w14:paraId="5B2F5A7C" w14:textId="77777777" w:rsidR="009E596F" w:rsidRPr="00D042B2" w:rsidRDefault="009E596F">
      <w:pPr>
        <w:spacing w:line="259" w:lineRule="auto"/>
      </w:pPr>
      <w:r w:rsidRPr="00D042B2">
        <w:br w:type="page"/>
      </w:r>
    </w:p>
    <w:tbl>
      <w:tblPr>
        <w:tblStyle w:val="TableGrid"/>
        <w:tblW w:w="0" w:type="auto"/>
        <w:tblCellMar>
          <w:top w:w="57" w:type="dxa"/>
          <w:bottom w:w="57" w:type="dxa"/>
        </w:tblCellMar>
        <w:tblLook w:val="04A0" w:firstRow="1" w:lastRow="0" w:firstColumn="1" w:lastColumn="0" w:noHBand="0" w:noVBand="1"/>
      </w:tblPr>
      <w:tblGrid>
        <w:gridCol w:w="2830"/>
        <w:gridCol w:w="6798"/>
      </w:tblGrid>
      <w:tr w:rsidR="00D042B2" w:rsidRPr="00D042B2" w14:paraId="56DA901D" w14:textId="77777777" w:rsidTr="00156DF6">
        <w:trPr>
          <w:trHeight w:val="567"/>
        </w:trPr>
        <w:tc>
          <w:tcPr>
            <w:tcW w:w="9628" w:type="dxa"/>
            <w:gridSpan w:val="2"/>
            <w:tcBorders>
              <w:top w:val="nil"/>
              <w:left w:val="nil"/>
              <w:bottom w:val="single" w:sz="4" w:space="0" w:color="auto"/>
              <w:right w:val="nil"/>
            </w:tcBorders>
          </w:tcPr>
          <w:p w14:paraId="42AF36EA" w14:textId="48045DD2" w:rsidR="00AD33C0" w:rsidRPr="00D042B2" w:rsidRDefault="00AD33C0" w:rsidP="00AD33C0">
            <w:pPr>
              <w:pStyle w:val="QuestionsforPrework"/>
            </w:pPr>
            <w:r w:rsidRPr="00D042B2">
              <w:lastRenderedPageBreak/>
              <w:t>What are 4 main roles you play in your life? How do you describe the roles that you play now and how you would like them to be? I am….. and I</w:t>
            </w:r>
            <w:r w:rsidR="00156DF6">
              <w:t>’d</w:t>
            </w:r>
            <w:r w:rsidRPr="00D042B2">
              <w:t xml:space="preserve"> like to be</w:t>
            </w:r>
          </w:p>
        </w:tc>
      </w:tr>
      <w:tr w:rsidR="00D042B2" w:rsidRPr="00D042B2" w14:paraId="7A20D381" w14:textId="77777777" w:rsidTr="00F41E93">
        <w:trPr>
          <w:trHeight w:val="283"/>
        </w:trPr>
        <w:tc>
          <w:tcPr>
            <w:tcW w:w="2830" w:type="dxa"/>
            <w:tcBorders>
              <w:top w:val="single" w:sz="4" w:space="0" w:color="auto"/>
            </w:tcBorders>
            <w:shd w:val="clear" w:color="auto" w:fill="FBE700"/>
          </w:tcPr>
          <w:p w14:paraId="19D791F6" w14:textId="77777777" w:rsidR="00AD33C0" w:rsidRPr="00D042B2" w:rsidRDefault="00AD33C0" w:rsidP="00AD33C0">
            <w:pPr>
              <w:pStyle w:val="QuestionsforPrework"/>
            </w:pPr>
            <w:r w:rsidRPr="00D042B2">
              <w:t>Roles</w:t>
            </w:r>
          </w:p>
        </w:tc>
        <w:tc>
          <w:tcPr>
            <w:tcW w:w="6798" w:type="dxa"/>
            <w:tcBorders>
              <w:top w:val="single" w:sz="4" w:space="0" w:color="auto"/>
            </w:tcBorders>
            <w:shd w:val="clear" w:color="auto" w:fill="FBE700"/>
          </w:tcPr>
          <w:p w14:paraId="7E0753A5" w14:textId="77777777" w:rsidR="00AD33C0" w:rsidRPr="00D042B2" w:rsidRDefault="00AD33C0" w:rsidP="00AD33C0">
            <w:pPr>
              <w:pStyle w:val="QuestionsforPrework"/>
            </w:pPr>
            <w:r w:rsidRPr="00D042B2">
              <w:t>Descriptors</w:t>
            </w:r>
          </w:p>
        </w:tc>
      </w:tr>
      <w:tr w:rsidR="00D042B2" w:rsidRPr="00D042B2" w14:paraId="7A1B9DD6" w14:textId="77777777" w:rsidTr="00AD33C0">
        <w:trPr>
          <w:trHeight w:val="406"/>
        </w:trPr>
        <w:tc>
          <w:tcPr>
            <w:tcW w:w="2830" w:type="dxa"/>
          </w:tcPr>
          <w:p w14:paraId="585EF1B9" w14:textId="77777777" w:rsidR="00AD33C0" w:rsidRPr="00D042B2" w:rsidRDefault="00AD33C0" w:rsidP="005F146F">
            <w:pPr>
              <w:spacing w:line="259" w:lineRule="auto"/>
              <w:rPr>
                <w:i/>
                <w:iCs/>
              </w:rPr>
            </w:pPr>
            <w:r w:rsidRPr="00D042B2">
              <w:rPr>
                <w:i/>
                <w:iCs/>
              </w:rPr>
              <w:t>Example: I am an Uncle to my nieces and nephews</w:t>
            </w:r>
          </w:p>
        </w:tc>
        <w:tc>
          <w:tcPr>
            <w:tcW w:w="6798" w:type="dxa"/>
          </w:tcPr>
          <w:p w14:paraId="4D6C3BC5" w14:textId="77777777" w:rsidR="00AD33C0" w:rsidRPr="00D042B2" w:rsidRDefault="00AD33C0" w:rsidP="005F146F">
            <w:pPr>
              <w:spacing w:line="259" w:lineRule="auto"/>
              <w:rPr>
                <w:i/>
                <w:iCs/>
              </w:rPr>
            </w:pPr>
            <w:r w:rsidRPr="00D042B2">
              <w:rPr>
                <w:i/>
                <w:iCs/>
              </w:rPr>
              <w:t>I am: an example, fun</w:t>
            </w:r>
          </w:p>
          <w:p w14:paraId="4C3DCE2E" w14:textId="77777777" w:rsidR="00AD33C0" w:rsidRPr="00D042B2" w:rsidRDefault="00AD33C0" w:rsidP="005F146F">
            <w:pPr>
              <w:spacing w:line="259" w:lineRule="auto"/>
              <w:rPr>
                <w:i/>
                <w:iCs/>
              </w:rPr>
            </w:pPr>
            <w:r w:rsidRPr="00D042B2">
              <w:rPr>
                <w:i/>
                <w:iCs/>
              </w:rPr>
              <w:t>I’d like to be: fun, role model, giving, loving, reliable, honest</w:t>
            </w:r>
          </w:p>
        </w:tc>
      </w:tr>
      <w:tr w:rsidR="00156DF6" w:rsidRPr="00D042B2" w14:paraId="28EF2840" w14:textId="77777777" w:rsidTr="00AD33C0">
        <w:trPr>
          <w:trHeight w:val="2098"/>
        </w:trPr>
        <w:tc>
          <w:tcPr>
            <w:tcW w:w="2830" w:type="dxa"/>
          </w:tcPr>
          <w:p w14:paraId="108326DC" w14:textId="77777777" w:rsidR="00156DF6" w:rsidRPr="00156DF6" w:rsidRDefault="00156DF6" w:rsidP="00156DF6">
            <w:pPr>
              <w:spacing w:line="259" w:lineRule="auto"/>
              <w:rPr>
                <w:b/>
                <w:bCs/>
              </w:rPr>
            </w:pPr>
            <w:r w:rsidRPr="00156DF6">
              <w:rPr>
                <w:b/>
                <w:bCs/>
              </w:rPr>
              <w:t>1.</w:t>
            </w:r>
          </w:p>
          <w:p w14:paraId="1276932D" w14:textId="77777777" w:rsidR="00156DF6" w:rsidRPr="00D042B2" w:rsidRDefault="00156DF6" w:rsidP="00156DF6">
            <w:pPr>
              <w:spacing w:line="259" w:lineRule="auto"/>
            </w:pPr>
          </w:p>
        </w:tc>
        <w:tc>
          <w:tcPr>
            <w:tcW w:w="6798" w:type="dxa"/>
          </w:tcPr>
          <w:p w14:paraId="78213723" w14:textId="77777777" w:rsidR="00156DF6" w:rsidRPr="00156DF6" w:rsidRDefault="00156DF6" w:rsidP="00156DF6">
            <w:pPr>
              <w:spacing w:line="259" w:lineRule="auto"/>
            </w:pPr>
            <w:r w:rsidRPr="00156DF6">
              <w:rPr>
                <w:b/>
                <w:bCs/>
              </w:rPr>
              <w:t>I am:</w:t>
            </w:r>
            <w:r>
              <w:t xml:space="preserve"> </w:t>
            </w:r>
          </w:p>
          <w:p w14:paraId="2D4D35F3" w14:textId="77777777" w:rsidR="00156DF6" w:rsidRPr="00D042B2" w:rsidRDefault="00156DF6" w:rsidP="00156DF6">
            <w:pPr>
              <w:spacing w:line="259" w:lineRule="auto"/>
            </w:pPr>
          </w:p>
          <w:p w14:paraId="061B650D" w14:textId="77777777" w:rsidR="00156DF6" w:rsidRPr="00D042B2" w:rsidRDefault="00156DF6" w:rsidP="00156DF6">
            <w:pPr>
              <w:spacing w:line="259" w:lineRule="auto"/>
            </w:pPr>
          </w:p>
          <w:p w14:paraId="640058EB" w14:textId="77777777" w:rsidR="00156DF6" w:rsidRPr="00156DF6" w:rsidRDefault="00156DF6" w:rsidP="00156DF6">
            <w:pPr>
              <w:spacing w:line="259" w:lineRule="auto"/>
            </w:pPr>
            <w:r w:rsidRPr="00156DF6">
              <w:rPr>
                <w:b/>
                <w:bCs/>
              </w:rPr>
              <w:t>I’d like to be:</w:t>
            </w:r>
            <w:r>
              <w:t xml:space="preserve"> </w:t>
            </w:r>
          </w:p>
          <w:p w14:paraId="35C6DBE8" w14:textId="51E277F8" w:rsidR="00156DF6" w:rsidRPr="00D042B2" w:rsidRDefault="00156DF6" w:rsidP="00156DF6">
            <w:pPr>
              <w:spacing w:line="259" w:lineRule="auto"/>
            </w:pPr>
          </w:p>
        </w:tc>
      </w:tr>
      <w:tr w:rsidR="00156DF6" w:rsidRPr="00D042B2" w14:paraId="7C0089F2" w14:textId="77777777" w:rsidTr="00AD33C0">
        <w:trPr>
          <w:trHeight w:val="2098"/>
        </w:trPr>
        <w:tc>
          <w:tcPr>
            <w:tcW w:w="2830" w:type="dxa"/>
          </w:tcPr>
          <w:p w14:paraId="79E7F856" w14:textId="77777777" w:rsidR="00156DF6" w:rsidRPr="00156DF6" w:rsidRDefault="00156DF6" w:rsidP="00156DF6">
            <w:pPr>
              <w:spacing w:line="259" w:lineRule="auto"/>
              <w:rPr>
                <w:b/>
                <w:bCs/>
              </w:rPr>
            </w:pPr>
            <w:r w:rsidRPr="00156DF6">
              <w:rPr>
                <w:b/>
                <w:bCs/>
              </w:rPr>
              <w:t>2.</w:t>
            </w:r>
          </w:p>
          <w:p w14:paraId="532EFA52" w14:textId="77777777" w:rsidR="00156DF6" w:rsidRPr="00D042B2" w:rsidRDefault="00156DF6" w:rsidP="00156DF6">
            <w:pPr>
              <w:spacing w:line="259" w:lineRule="auto"/>
            </w:pPr>
          </w:p>
        </w:tc>
        <w:tc>
          <w:tcPr>
            <w:tcW w:w="6798" w:type="dxa"/>
          </w:tcPr>
          <w:p w14:paraId="61CAC9BB" w14:textId="77777777" w:rsidR="00156DF6" w:rsidRPr="00156DF6" w:rsidRDefault="00156DF6" w:rsidP="00156DF6">
            <w:pPr>
              <w:spacing w:line="259" w:lineRule="auto"/>
            </w:pPr>
            <w:r w:rsidRPr="00156DF6">
              <w:rPr>
                <w:b/>
                <w:bCs/>
              </w:rPr>
              <w:t>I am:</w:t>
            </w:r>
            <w:r>
              <w:t xml:space="preserve"> </w:t>
            </w:r>
          </w:p>
          <w:p w14:paraId="3BAA078A" w14:textId="77777777" w:rsidR="00156DF6" w:rsidRPr="00D042B2" w:rsidRDefault="00156DF6" w:rsidP="00156DF6">
            <w:pPr>
              <w:spacing w:line="259" w:lineRule="auto"/>
            </w:pPr>
          </w:p>
          <w:p w14:paraId="04F01599" w14:textId="77777777" w:rsidR="00156DF6" w:rsidRPr="00D042B2" w:rsidRDefault="00156DF6" w:rsidP="00156DF6">
            <w:pPr>
              <w:spacing w:line="259" w:lineRule="auto"/>
            </w:pPr>
          </w:p>
          <w:p w14:paraId="0979479B" w14:textId="77777777" w:rsidR="00156DF6" w:rsidRPr="00156DF6" w:rsidRDefault="00156DF6" w:rsidP="00156DF6">
            <w:pPr>
              <w:spacing w:line="259" w:lineRule="auto"/>
            </w:pPr>
            <w:r w:rsidRPr="00156DF6">
              <w:rPr>
                <w:b/>
                <w:bCs/>
              </w:rPr>
              <w:t>I’d like to be:</w:t>
            </w:r>
            <w:r>
              <w:t xml:space="preserve"> </w:t>
            </w:r>
          </w:p>
          <w:p w14:paraId="64ADD63B" w14:textId="2422B01B" w:rsidR="00156DF6" w:rsidRPr="00D042B2" w:rsidRDefault="00156DF6" w:rsidP="00156DF6">
            <w:pPr>
              <w:spacing w:line="259" w:lineRule="auto"/>
            </w:pPr>
          </w:p>
        </w:tc>
      </w:tr>
      <w:tr w:rsidR="00156DF6" w:rsidRPr="00D042B2" w14:paraId="73E8E695" w14:textId="77777777" w:rsidTr="00AD33C0">
        <w:trPr>
          <w:trHeight w:val="2098"/>
        </w:trPr>
        <w:tc>
          <w:tcPr>
            <w:tcW w:w="2830" w:type="dxa"/>
          </w:tcPr>
          <w:p w14:paraId="3BB8F410" w14:textId="77777777" w:rsidR="00156DF6" w:rsidRPr="00156DF6" w:rsidRDefault="00156DF6" w:rsidP="00156DF6">
            <w:pPr>
              <w:spacing w:line="259" w:lineRule="auto"/>
              <w:rPr>
                <w:b/>
                <w:bCs/>
              </w:rPr>
            </w:pPr>
            <w:r w:rsidRPr="00156DF6">
              <w:rPr>
                <w:b/>
                <w:bCs/>
              </w:rPr>
              <w:t>3.</w:t>
            </w:r>
          </w:p>
          <w:p w14:paraId="4177DA10" w14:textId="77777777" w:rsidR="00156DF6" w:rsidRPr="00D042B2" w:rsidRDefault="00156DF6" w:rsidP="00156DF6">
            <w:pPr>
              <w:spacing w:line="259" w:lineRule="auto"/>
            </w:pPr>
          </w:p>
        </w:tc>
        <w:tc>
          <w:tcPr>
            <w:tcW w:w="6798" w:type="dxa"/>
          </w:tcPr>
          <w:p w14:paraId="14DBD9C7" w14:textId="77777777" w:rsidR="00156DF6" w:rsidRPr="00156DF6" w:rsidRDefault="00156DF6" w:rsidP="00156DF6">
            <w:pPr>
              <w:spacing w:line="259" w:lineRule="auto"/>
            </w:pPr>
            <w:r w:rsidRPr="00156DF6">
              <w:rPr>
                <w:b/>
                <w:bCs/>
              </w:rPr>
              <w:t>I am:</w:t>
            </w:r>
            <w:r>
              <w:t xml:space="preserve"> </w:t>
            </w:r>
          </w:p>
          <w:p w14:paraId="513E5A3E" w14:textId="77777777" w:rsidR="00156DF6" w:rsidRPr="00D042B2" w:rsidRDefault="00156DF6" w:rsidP="00156DF6">
            <w:pPr>
              <w:spacing w:line="259" w:lineRule="auto"/>
            </w:pPr>
          </w:p>
          <w:p w14:paraId="6018EA24" w14:textId="77777777" w:rsidR="00156DF6" w:rsidRPr="00D042B2" w:rsidRDefault="00156DF6" w:rsidP="00156DF6">
            <w:pPr>
              <w:spacing w:line="259" w:lineRule="auto"/>
            </w:pPr>
          </w:p>
          <w:p w14:paraId="36DB5D51" w14:textId="77777777" w:rsidR="00156DF6" w:rsidRPr="00156DF6" w:rsidRDefault="00156DF6" w:rsidP="00156DF6">
            <w:pPr>
              <w:spacing w:line="259" w:lineRule="auto"/>
            </w:pPr>
            <w:r w:rsidRPr="00156DF6">
              <w:rPr>
                <w:b/>
                <w:bCs/>
              </w:rPr>
              <w:t>I’d like to be:</w:t>
            </w:r>
            <w:r>
              <w:t xml:space="preserve"> </w:t>
            </w:r>
          </w:p>
          <w:p w14:paraId="6FC1ABCE" w14:textId="36D141F3" w:rsidR="00156DF6" w:rsidRPr="00D042B2" w:rsidRDefault="00156DF6" w:rsidP="00156DF6">
            <w:pPr>
              <w:spacing w:line="259" w:lineRule="auto"/>
            </w:pPr>
          </w:p>
        </w:tc>
      </w:tr>
      <w:tr w:rsidR="00156DF6" w:rsidRPr="00D042B2" w14:paraId="59D77082" w14:textId="77777777" w:rsidTr="00AD33C0">
        <w:trPr>
          <w:trHeight w:val="2098"/>
        </w:trPr>
        <w:tc>
          <w:tcPr>
            <w:tcW w:w="2830" w:type="dxa"/>
          </w:tcPr>
          <w:p w14:paraId="48E2DFEF" w14:textId="77777777" w:rsidR="00156DF6" w:rsidRPr="00156DF6" w:rsidRDefault="00156DF6" w:rsidP="00156DF6">
            <w:pPr>
              <w:spacing w:line="259" w:lineRule="auto"/>
              <w:rPr>
                <w:b/>
                <w:bCs/>
              </w:rPr>
            </w:pPr>
            <w:r w:rsidRPr="00156DF6">
              <w:rPr>
                <w:b/>
                <w:bCs/>
              </w:rPr>
              <w:t>4.</w:t>
            </w:r>
          </w:p>
          <w:p w14:paraId="42B5ACC4" w14:textId="77777777" w:rsidR="00156DF6" w:rsidRPr="00D042B2" w:rsidRDefault="00156DF6" w:rsidP="00156DF6">
            <w:pPr>
              <w:spacing w:line="259" w:lineRule="auto"/>
            </w:pPr>
          </w:p>
        </w:tc>
        <w:tc>
          <w:tcPr>
            <w:tcW w:w="6798" w:type="dxa"/>
          </w:tcPr>
          <w:p w14:paraId="2E9DCCF9" w14:textId="77777777" w:rsidR="00156DF6" w:rsidRPr="00156DF6" w:rsidRDefault="00156DF6" w:rsidP="00156DF6">
            <w:pPr>
              <w:spacing w:line="259" w:lineRule="auto"/>
            </w:pPr>
            <w:r w:rsidRPr="00156DF6">
              <w:rPr>
                <w:b/>
                <w:bCs/>
              </w:rPr>
              <w:t>I am:</w:t>
            </w:r>
            <w:r>
              <w:t xml:space="preserve"> </w:t>
            </w:r>
          </w:p>
          <w:p w14:paraId="76CD47F1" w14:textId="77777777" w:rsidR="00156DF6" w:rsidRPr="00D042B2" w:rsidRDefault="00156DF6" w:rsidP="00156DF6">
            <w:pPr>
              <w:spacing w:line="259" w:lineRule="auto"/>
            </w:pPr>
          </w:p>
          <w:p w14:paraId="3C4DE070" w14:textId="77777777" w:rsidR="00156DF6" w:rsidRPr="00D042B2" w:rsidRDefault="00156DF6" w:rsidP="00156DF6">
            <w:pPr>
              <w:spacing w:line="259" w:lineRule="auto"/>
            </w:pPr>
          </w:p>
          <w:p w14:paraId="12A7F425" w14:textId="77777777" w:rsidR="00156DF6" w:rsidRPr="00156DF6" w:rsidRDefault="00156DF6" w:rsidP="00156DF6">
            <w:pPr>
              <w:spacing w:line="259" w:lineRule="auto"/>
            </w:pPr>
            <w:r w:rsidRPr="00156DF6">
              <w:rPr>
                <w:b/>
                <w:bCs/>
              </w:rPr>
              <w:t>I’d like to be:</w:t>
            </w:r>
            <w:r>
              <w:t xml:space="preserve"> </w:t>
            </w:r>
          </w:p>
          <w:p w14:paraId="5A3C640F" w14:textId="6DCB62E5" w:rsidR="00156DF6" w:rsidRPr="00D042B2" w:rsidRDefault="00156DF6" w:rsidP="00156DF6">
            <w:pPr>
              <w:spacing w:line="259" w:lineRule="auto"/>
            </w:pPr>
          </w:p>
        </w:tc>
      </w:tr>
      <w:tr w:rsidR="00D042B2" w:rsidRPr="00D042B2" w14:paraId="3F8ACBCD" w14:textId="77777777" w:rsidTr="00AD33C0">
        <w:trPr>
          <w:trHeight w:val="2098"/>
        </w:trPr>
        <w:tc>
          <w:tcPr>
            <w:tcW w:w="2830" w:type="dxa"/>
          </w:tcPr>
          <w:p w14:paraId="39041BFF" w14:textId="77777777" w:rsidR="00AD33C0" w:rsidRPr="00156DF6" w:rsidRDefault="00AD33C0" w:rsidP="00AD33C0">
            <w:pPr>
              <w:spacing w:line="259" w:lineRule="auto"/>
              <w:rPr>
                <w:b/>
                <w:bCs/>
              </w:rPr>
            </w:pPr>
            <w:r w:rsidRPr="00156DF6">
              <w:rPr>
                <w:b/>
                <w:bCs/>
              </w:rPr>
              <w:t>5.</w:t>
            </w:r>
          </w:p>
          <w:p w14:paraId="6DB2C745" w14:textId="77777777" w:rsidR="00AD33C0" w:rsidRPr="00D042B2" w:rsidRDefault="00AD33C0" w:rsidP="00AD33C0">
            <w:pPr>
              <w:spacing w:line="259" w:lineRule="auto"/>
            </w:pPr>
          </w:p>
        </w:tc>
        <w:tc>
          <w:tcPr>
            <w:tcW w:w="6798" w:type="dxa"/>
          </w:tcPr>
          <w:p w14:paraId="7E93A6C3" w14:textId="79AE6415" w:rsidR="00AD33C0" w:rsidRPr="00156DF6" w:rsidRDefault="00AD33C0" w:rsidP="00AD33C0">
            <w:pPr>
              <w:spacing w:line="259" w:lineRule="auto"/>
            </w:pPr>
            <w:r w:rsidRPr="00156DF6">
              <w:rPr>
                <w:b/>
                <w:bCs/>
              </w:rPr>
              <w:t>I am:</w:t>
            </w:r>
            <w:r w:rsidR="00156DF6">
              <w:t xml:space="preserve"> </w:t>
            </w:r>
          </w:p>
          <w:p w14:paraId="01717B0F" w14:textId="77777777" w:rsidR="00AD33C0" w:rsidRPr="00D042B2" w:rsidRDefault="00AD33C0" w:rsidP="00AD33C0">
            <w:pPr>
              <w:spacing w:line="259" w:lineRule="auto"/>
            </w:pPr>
          </w:p>
          <w:p w14:paraId="798A976F" w14:textId="77777777" w:rsidR="00AD33C0" w:rsidRPr="00D042B2" w:rsidRDefault="00AD33C0" w:rsidP="00AD33C0">
            <w:pPr>
              <w:spacing w:line="259" w:lineRule="auto"/>
            </w:pPr>
          </w:p>
          <w:p w14:paraId="7E6EBF50" w14:textId="32427BEE" w:rsidR="00AD33C0" w:rsidRPr="00156DF6" w:rsidRDefault="00AD33C0" w:rsidP="00AD33C0">
            <w:pPr>
              <w:spacing w:line="259" w:lineRule="auto"/>
            </w:pPr>
            <w:r w:rsidRPr="00156DF6">
              <w:rPr>
                <w:b/>
                <w:bCs/>
              </w:rPr>
              <w:t>I’d like to be:</w:t>
            </w:r>
            <w:r w:rsidR="00156DF6">
              <w:t xml:space="preserve"> </w:t>
            </w:r>
          </w:p>
          <w:p w14:paraId="54E064E0" w14:textId="583B851E" w:rsidR="00156DF6" w:rsidRPr="00156DF6" w:rsidRDefault="00156DF6" w:rsidP="00AD33C0">
            <w:pPr>
              <w:spacing w:line="259" w:lineRule="auto"/>
            </w:pPr>
          </w:p>
        </w:tc>
      </w:tr>
    </w:tbl>
    <w:p w14:paraId="4AB95CED" w14:textId="77777777" w:rsidR="009E596F" w:rsidRPr="00D042B2" w:rsidRDefault="009E596F">
      <w:pPr>
        <w:spacing w:line="259" w:lineRule="auto"/>
      </w:pPr>
      <w:r w:rsidRPr="00D042B2">
        <w:br w:type="page"/>
      </w:r>
    </w:p>
    <w:p w14:paraId="442EC7B0" w14:textId="77777777" w:rsidR="00BB11FF" w:rsidRPr="00D042B2" w:rsidRDefault="00BB11FF" w:rsidP="00AD33C0">
      <w:pPr>
        <w:pStyle w:val="IGLTitle"/>
        <w:rPr>
          <w:color w:val="auto"/>
        </w:rPr>
      </w:pPr>
      <w:r w:rsidRPr="00D042B2">
        <w:rPr>
          <w:color w:val="auto"/>
        </w:rPr>
        <w:lastRenderedPageBreak/>
        <w:t>RŌPŪ PROJECT</w:t>
      </w:r>
    </w:p>
    <w:p w14:paraId="51AF91BD" w14:textId="77777777" w:rsidR="00BB11FF" w:rsidRPr="00D042B2" w:rsidRDefault="00BB11FF" w:rsidP="00BB11FF">
      <w:r w:rsidRPr="00D042B2">
        <w:t xml:space="preserve">The final section of your prework relates to the rōpū (group) project.  </w:t>
      </w:r>
    </w:p>
    <w:p w14:paraId="5776E197" w14:textId="2B85AE41" w:rsidR="00BB11FF" w:rsidRPr="00D042B2" w:rsidRDefault="00BB11FF" w:rsidP="00BB11FF">
      <w:r w:rsidRPr="00156DF6">
        <w:rPr>
          <w:szCs w:val="24"/>
        </w:rPr>
        <w:t xml:space="preserve">As the first group to start </w:t>
      </w:r>
      <w:r w:rsidR="004F7D1E" w:rsidRPr="00156DF6">
        <w:rPr>
          <w:szCs w:val="24"/>
        </w:rPr>
        <w:t>Te Hononga</w:t>
      </w:r>
      <w:r w:rsidRPr="00156DF6">
        <w:rPr>
          <w:szCs w:val="24"/>
        </w:rPr>
        <w:t xml:space="preserve"> within </w:t>
      </w:r>
      <w:r w:rsidR="004F7D1E" w:rsidRPr="00156DF6">
        <w:rPr>
          <w:szCs w:val="24"/>
        </w:rPr>
        <w:t>New Zealand Post</w:t>
      </w:r>
      <w:r w:rsidRPr="00156DF6">
        <w:rPr>
          <w:szCs w:val="24"/>
        </w:rPr>
        <w:t xml:space="preserve"> we envisage this rōpū as</w:t>
      </w:r>
      <w:r w:rsidRPr="00D042B2">
        <w:t xml:space="preserve"> being important to help develop a strong, inclusive culture that supports the contribution that Māori can make within the business.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628"/>
      </w:tblGrid>
      <w:tr w:rsidR="00D042B2" w:rsidRPr="00156DF6" w14:paraId="0CED7E92" w14:textId="77777777" w:rsidTr="00156DF6">
        <w:trPr>
          <w:trHeight w:val="567"/>
        </w:trPr>
        <w:tc>
          <w:tcPr>
            <w:tcW w:w="9628" w:type="dxa"/>
            <w:tcBorders>
              <w:bottom w:val="single" w:sz="4" w:space="0" w:color="auto"/>
            </w:tcBorders>
          </w:tcPr>
          <w:p w14:paraId="06B94735" w14:textId="7A4A56B8" w:rsidR="00AD33C0" w:rsidRPr="00156DF6" w:rsidRDefault="00AD33C0" w:rsidP="00156DF6">
            <w:pPr>
              <w:pStyle w:val="QuestionsforPrework"/>
            </w:pPr>
            <w:r w:rsidRPr="00156DF6">
              <w:t xml:space="preserve">What ideas do you have about how Māori leaders can be more connected within </w:t>
            </w:r>
            <w:r w:rsidR="004F7D1E" w:rsidRPr="00156DF6">
              <w:t>New Zealand Post</w:t>
            </w:r>
            <w:r w:rsidRPr="00156DF6">
              <w:t>?</w:t>
            </w:r>
          </w:p>
        </w:tc>
      </w:tr>
      <w:tr w:rsidR="00D042B2" w:rsidRPr="00D042B2" w14:paraId="15B93C0D" w14:textId="77777777" w:rsidTr="00AD33C0">
        <w:trPr>
          <w:trHeight w:val="3005"/>
        </w:trPr>
        <w:tc>
          <w:tcPr>
            <w:tcW w:w="9628" w:type="dxa"/>
            <w:tcBorders>
              <w:top w:val="single" w:sz="4" w:space="0" w:color="auto"/>
              <w:left w:val="single" w:sz="4" w:space="0" w:color="auto"/>
              <w:bottom w:val="single" w:sz="4" w:space="0" w:color="auto"/>
              <w:right w:val="single" w:sz="4" w:space="0" w:color="auto"/>
            </w:tcBorders>
          </w:tcPr>
          <w:p w14:paraId="0E1D5101" w14:textId="77777777" w:rsidR="00AD33C0" w:rsidRPr="00D042B2" w:rsidRDefault="00AD33C0" w:rsidP="00701101"/>
        </w:tc>
      </w:tr>
      <w:tr w:rsidR="00D042B2" w:rsidRPr="00D042B2" w14:paraId="3367566E" w14:textId="77777777" w:rsidTr="00156DF6">
        <w:trPr>
          <w:trHeight w:val="283"/>
        </w:trPr>
        <w:tc>
          <w:tcPr>
            <w:tcW w:w="9628" w:type="dxa"/>
            <w:tcBorders>
              <w:top w:val="single" w:sz="4" w:space="0" w:color="auto"/>
              <w:bottom w:val="single" w:sz="4" w:space="0" w:color="auto"/>
            </w:tcBorders>
          </w:tcPr>
          <w:p w14:paraId="7E418A66" w14:textId="77777777" w:rsidR="00AD33C0" w:rsidRPr="00D042B2" w:rsidRDefault="00AD33C0" w:rsidP="00701101">
            <w:pPr>
              <w:pStyle w:val="QuestionsforPrework"/>
            </w:pPr>
            <w:r w:rsidRPr="00D042B2">
              <w:t>What would you see as being the benefits of these connections?</w:t>
            </w:r>
          </w:p>
        </w:tc>
      </w:tr>
      <w:tr w:rsidR="00D042B2" w:rsidRPr="00D042B2" w14:paraId="1C015FF7" w14:textId="77777777" w:rsidTr="00AD33C0">
        <w:trPr>
          <w:trHeight w:val="3061"/>
        </w:trPr>
        <w:tc>
          <w:tcPr>
            <w:tcW w:w="9628" w:type="dxa"/>
            <w:tcBorders>
              <w:top w:val="single" w:sz="4" w:space="0" w:color="auto"/>
              <w:left w:val="single" w:sz="4" w:space="0" w:color="auto"/>
              <w:bottom w:val="single" w:sz="4" w:space="0" w:color="auto"/>
              <w:right w:val="single" w:sz="4" w:space="0" w:color="auto"/>
            </w:tcBorders>
          </w:tcPr>
          <w:p w14:paraId="1E6B78AE" w14:textId="77777777" w:rsidR="00AD33C0" w:rsidRPr="00D042B2" w:rsidRDefault="00AD33C0" w:rsidP="00701101"/>
        </w:tc>
      </w:tr>
      <w:tr w:rsidR="00D042B2" w:rsidRPr="00D042B2" w14:paraId="3DCCDD34" w14:textId="77777777" w:rsidTr="00156DF6">
        <w:trPr>
          <w:trHeight w:val="283"/>
        </w:trPr>
        <w:tc>
          <w:tcPr>
            <w:tcW w:w="9628" w:type="dxa"/>
            <w:tcBorders>
              <w:top w:val="single" w:sz="4" w:space="0" w:color="auto"/>
              <w:bottom w:val="single" w:sz="4" w:space="0" w:color="auto"/>
            </w:tcBorders>
          </w:tcPr>
          <w:p w14:paraId="7BCB3568" w14:textId="77777777" w:rsidR="00AD33C0" w:rsidRPr="00D042B2" w:rsidRDefault="00AD33C0" w:rsidP="00701101">
            <w:pPr>
              <w:pStyle w:val="QuestionsforPrework"/>
            </w:pPr>
            <w:r w:rsidRPr="00D042B2">
              <w:t>What role could you play in helping these ideas come to life?</w:t>
            </w:r>
          </w:p>
        </w:tc>
      </w:tr>
      <w:tr w:rsidR="00D042B2" w:rsidRPr="00D042B2" w14:paraId="293F7967" w14:textId="77777777" w:rsidTr="003267BD">
        <w:trPr>
          <w:trHeight w:val="3005"/>
        </w:trPr>
        <w:tc>
          <w:tcPr>
            <w:tcW w:w="9628" w:type="dxa"/>
            <w:tcBorders>
              <w:top w:val="single" w:sz="4" w:space="0" w:color="auto"/>
              <w:left w:val="single" w:sz="4" w:space="0" w:color="auto"/>
              <w:bottom w:val="single" w:sz="4" w:space="0" w:color="auto"/>
              <w:right w:val="single" w:sz="4" w:space="0" w:color="auto"/>
            </w:tcBorders>
          </w:tcPr>
          <w:p w14:paraId="774EE8A2" w14:textId="77777777" w:rsidR="00AD33C0" w:rsidRPr="00D042B2" w:rsidRDefault="00AD33C0" w:rsidP="00701101"/>
        </w:tc>
      </w:tr>
    </w:tbl>
    <w:p w14:paraId="03212349" w14:textId="77777777" w:rsidR="009E596F" w:rsidRPr="00D042B2" w:rsidRDefault="009E596F">
      <w:pPr>
        <w:spacing w:line="259" w:lineRule="auto"/>
      </w:pPr>
      <w:r w:rsidRPr="00D042B2">
        <w:br w:type="page"/>
      </w:r>
    </w:p>
    <w:p w14:paraId="29536A35" w14:textId="77777777" w:rsidR="00BB11FF" w:rsidRPr="00D042B2" w:rsidRDefault="00BB11FF" w:rsidP="00AD33C0">
      <w:pPr>
        <w:pStyle w:val="IGLTitle"/>
        <w:rPr>
          <w:color w:val="auto"/>
        </w:rPr>
      </w:pPr>
      <w:r w:rsidRPr="00D042B2">
        <w:rPr>
          <w:color w:val="auto"/>
        </w:rPr>
        <w:lastRenderedPageBreak/>
        <w:t>OTHER NOTES</w:t>
      </w:r>
    </w:p>
    <w:tbl>
      <w:tblPr>
        <w:tblStyle w:val="TableGrid"/>
        <w:tblW w:w="0" w:type="auto"/>
        <w:tblLook w:val="04A0" w:firstRow="1" w:lastRow="0" w:firstColumn="1" w:lastColumn="0" w:noHBand="0" w:noVBand="1"/>
      </w:tblPr>
      <w:tblGrid>
        <w:gridCol w:w="9628"/>
      </w:tblGrid>
      <w:tr w:rsidR="00D042B2" w:rsidRPr="00D042B2" w14:paraId="238C50E6" w14:textId="77777777" w:rsidTr="00AD33C0">
        <w:trPr>
          <w:trHeight w:val="12472"/>
        </w:trPr>
        <w:tc>
          <w:tcPr>
            <w:tcW w:w="9628" w:type="dxa"/>
          </w:tcPr>
          <w:p w14:paraId="001E4010" w14:textId="77777777" w:rsidR="00AD33C0" w:rsidRPr="00D042B2" w:rsidRDefault="00AD33C0" w:rsidP="00B302F4"/>
        </w:tc>
      </w:tr>
    </w:tbl>
    <w:p w14:paraId="59084C0A" w14:textId="77777777" w:rsidR="005B15DD" w:rsidRPr="00D042B2" w:rsidRDefault="005B15DD" w:rsidP="00B302F4"/>
    <w:sectPr w:rsidR="005B15DD" w:rsidRPr="00D042B2" w:rsidSect="00BB11FF">
      <w:headerReference w:type="default" r:id="rId13"/>
      <w:footerReference w:type="default" r:id="rId14"/>
      <w:type w:val="continuous"/>
      <w:pgSz w:w="11906" w:h="16838"/>
      <w:pgMar w:top="1440" w:right="1134" w:bottom="1440" w:left="1134" w:header="709" w:footer="284"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36B190" w14:textId="77777777" w:rsidR="001B6FA2" w:rsidRDefault="001B6FA2" w:rsidP="00756AE8">
      <w:pPr>
        <w:spacing w:after="0"/>
      </w:pPr>
      <w:r>
        <w:separator/>
      </w:r>
    </w:p>
  </w:endnote>
  <w:endnote w:type="continuationSeparator" w:id="0">
    <w:p w14:paraId="39279199" w14:textId="77777777" w:rsidR="001B6FA2" w:rsidRDefault="001B6FA2" w:rsidP="00756A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chivo Black">
    <w:altName w:val="Calibri"/>
    <w:panose1 w:val="020B0A04020102020204"/>
    <w:charset w:val="00"/>
    <w:family w:val="swiss"/>
    <w:pitch w:val="variable"/>
    <w:sig w:usb0="A000002F" w:usb1="500000FA" w:usb2="00000000" w:usb3="00000000" w:csb0="00000093" w:csb1="00000000"/>
  </w:font>
  <w:font w:name="Archivo Narrow">
    <w:altName w:val="Calibri"/>
    <w:panose1 w:val="020000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3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8"/>
      <w:gridCol w:w="3118"/>
      <w:gridCol w:w="3118"/>
    </w:tblGrid>
    <w:tr w:rsidR="000B1CC2" w14:paraId="5B47446C" w14:textId="77777777" w:rsidTr="005B15DD">
      <w:trPr>
        <w:trHeight w:val="1417"/>
        <w:jc w:val="center"/>
      </w:trPr>
      <w:bookmarkStart w:id="1" w:name="_Hlk12634425" w:displacedByCustomXml="next"/>
      <w:sdt>
        <w:sdtPr>
          <w:rPr>
            <w:noProof/>
          </w:rPr>
          <w:id w:val="-497651444"/>
          <w:picture/>
        </w:sdtPr>
        <w:sdtEndPr/>
        <w:sdtContent>
          <w:tc>
            <w:tcPr>
              <w:tcW w:w="3118" w:type="dxa"/>
              <w:vAlign w:val="center"/>
            </w:tcPr>
            <w:p w14:paraId="64670A15" w14:textId="77777777" w:rsidR="000B1CC2" w:rsidRDefault="00FE069E" w:rsidP="008149F7">
              <w:pPr>
                <w:pStyle w:val="Footer"/>
                <w:jc w:val="center"/>
              </w:pPr>
              <w:r>
                <w:rPr>
                  <w:noProof/>
                </w:rPr>
                <w:drawing>
                  <wp:inline distT="0" distB="0" distL="0" distR="0" wp14:anchorId="2F5463CD" wp14:editId="563DE5DC">
                    <wp:extent cx="1976400" cy="9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srcRect t="13652" b="18063"/>
                            <a:stretch/>
                          </pic:blipFill>
                          <pic:spPr bwMode="auto">
                            <a:xfrm>
                              <a:off x="0" y="0"/>
                              <a:ext cx="1976400" cy="900000"/>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sdt>
        <w:sdtPr>
          <w:rPr>
            <w:noProof/>
          </w:rPr>
          <w:id w:val="931554938"/>
          <w:picture/>
        </w:sdtPr>
        <w:sdtEndPr/>
        <w:sdtContent>
          <w:tc>
            <w:tcPr>
              <w:tcW w:w="3118" w:type="dxa"/>
              <w:vAlign w:val="center"/>
            </w:tcPr>
            <w:p w14:paraId="5FFAC223" w14:textId="77777777" w:rsidR="000B1CC2" w:rsidRDefault="00FE069E" w:rsidP="008149F7">
              <w:pPr>
                <w:pStyle w:val="Footer"/>
                <w:jc w:val="center"/>
              </w:pPr>
              <w:r>
                <w:rPr>
                  <w:noProof/>
                </w:rPr>
                <w:drawing>
                  <wp:inline distT="0" distB="0" distL="0" distR="0" wp14:anchorId="43D5008A" wp14:editId="0CD1F541">
                    <wp:extent cx="894328" cy="900000"/>
                    <wp:effectExtent l="0" t="0" r="127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tretch>
                              <a:fillRect/>
                            </a:stretch>
                          </pic:blipFill>
                          <pic:spPr bwMode="auto">
                            <a:xfrm>
                              <a:off x="0" y="0"/>
                              <a:ext cx="894328" cy="900000"/>
                            </a:xfrm>
                            <a:prstGeom prst="rect">
                              <a:avLst/>
                            </a:prstGeom>
                            <a:noFill/>
                            <a:ln>
                              <a:noFill/>
                            </a:ln>
                          </pic:spPr>
                        </pic:pic>
                      </a:graphicData>
                    </a:graphic>
                  </wp:inline>
                </w:drawing>
              </w:r>
            </w:p>
          </w:tc>
        </w:sdtContent>
      </w:sdt>
      <w:sdt>
        <w:sdtPr>
          <w:id w:val="-1329823034"/>
          <w:picture/>
        </w:sdtPr>
        <w:sdtEndPr/>
        <w:sdtContent>
          <w:tc>
            <w:tcPr>
              <w:tcW w:w="3118" w:type="dxa"/>
              <w:vAlign w:val="center"/>
            </w:tcPr>
            <w:p w14:paraId="31F691E1" w14:textId="77777777" w:rsidR="000B1CC2" w:rsidRDefault="000B1CC2" w:rsidP="008149F7">
              <w:pPr>
                <w:pStyle w:val="Footer"/>
                <w:jc w:val="center"/>
              </w:pPr>
              <w:r>
                <w:rPr>
                  <w:noProof/>
                </w:rPr>
                <w:drawing>
                  <wp:inline distT="0" distB="0" distL="0" distR="0" wp14:anchorId="717C6616" wp14:editId="4C654F7B">
                    <wp:extent cx="1928076" cy="9000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tretch>
                              <a:fillRect/>
                            </a:stretch>
                          </pic:blipFill>
                          <pic:spPr bwMode="auto">
                            <a:xfrm>
                              <a:off x="0" y="0"/>
                              <a:ext cx="1928076" cy="900000"/>
                            </a:xfrm>
                            <a:prstGeom prst="rect">
                              <a:avLst/>
                            </a:prstGeom>
                            <a:noFill/>
                            <a:ln>
                              <a:noFill/>
                            </a:ln>
                          </pic:spPr>
                        </pic:pic>
                      </a:graphicData>
                    </a:graphic>
                  </wp:inline>
                </w:drawing>
              </w:r>
            </w:p>
          </w:tc>
        </w:sdtContent>
      </w:sdt>
    </w:tr>
  </w:tbl>
  <w:bookmarkEnd w:id="1"/>
  <w:p w14:paraId="5818BB59" w14:textId="77777777" w:rsidR="000B1CC2" w:rsidRPr="00B54690" w:rsidRDefault="00D042B2" w:rsidP="00D042B2">
    <w:pPr>
      <w:pStyle w:val="Footer"/>
      <w:tabs>
        <w:tab w:val="clear" w:pos="4513"/>
      </w:tabs>
      <w:jc w:val="center"/>
      <w:rPr>
        <w:rFonts w:ascii="Arial" w:hAnsi="Arial" w:cs="Arial"/>
        <w:sz w:val="22"/>
      </w:rPr>
    </w:pPr>
    <w:r w:rsidRPr="00B54690">
      <w:rPr>
        <w:rFonts w:ascii="Arial" w:hAnsi="Arial" w:cs="Arial"/>
        <w:sz w:val="22"/>
      </w:rPr>
      <w:t xml:space="preserve">Page </w:t>
    </w:r>
    <w:r w:rsidRPr="00B54690">
      <w:rPr>
        <w:rFonts w:ascii="Arial" w:hAnsi="Arial" w:cs="Arial"/>
        <w:sz w:val="22"/>
      </w:rPr>
      <w:fldChar w:fldCharType="begin"/>
    </w:r>
    <w:r w:rsidRPr="00B54690">
      <w:rPr>
        <w:rFonts w:ascii="Arial" w:hAnsi="Arial" w:cs="Arial"/>
        <w:sz w:val="22"/>
      </w:rPr>
      <w:instrText xml:space="preserve"> PAGE   \* MERGEFORMAT </w:instrText>
    </w:r>
    <w:r w:rsidRPr="00B54690">
      <w:rPr>
        <w:rFonts w:ascii="Arial" w:hAnsi="Arial" w:cs="Arial"/>
        <w:sz w:val="22"/>
      </w:rPr>
      <w:fldChar w:fldCharType="separate"/>
    </w:r>
    <w:r w:rsidRPr="00B54690">
      <w:rPr>
        <w:rFonts w:ascii="Arial" w:hAnsi="Arial" w:cs="Arial"/>
        <w:noProof/>
        <w:sz w:val="22"/>
      </w:rPr>
      <w:t>1</w:t>
    </w:r>
    <w:r w:rsidRPr="00B54690">
      <w:rPr>
        <w:rFonts w:ascii="Arial" w:hAnsi="Arial" w:cs="Arial"/>
        <w:noProof/>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2DE904" w14:textId="77777777" w:rsidR="001B6FA2" w:rsidRDefault="001B6FA2" w:rsidP="00756AE8">
      <w:pPr>
        <w:spacing w:after="0"/>
      </w:pPr>
      <w:r>
        <w:separator/>
      </w:r>
    </w:p>
  </w:footnote>
  <w:footnote w:type="continuationSeparator" w:id="0">
    <w:p w14:paraId="41232FA4" w14:textId="77777777" w:rsidR="001B6FA2" w:rsidRDefault="001B6FA2" w:rsidP="00756AE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F9E03" w14:textId="77777777" w:rsidR="000B1CC2" w:rsidRDefault="00BB11FF">
    <w:pPr>
      <w:pStyle w:val="Header"/>
    </w:pPr>
    <w:r>
      <w:rPr>
        <w:noProof/>
      </w:rPr>
      <w:drawing>
        <wp:anchor distT="0" distB="0" distL="114300" distR="114300" simplePos="0" relativeHeight="251659264" behindDoc="0" locked="0" layoutInCell="1" allowOverlap="1" wp14:anchorId="512D904F" wp14:editId="5732D3F4">
          <wp:simplePos x="0" y="0"/>
          <wp:positionH relativeFrom="margin">
            <wp:align>center</wp:align>
          </wp:positionH>
          <wp:positionV relativeFrom="paragraph">
            <wp:posOffset>-340995</wp:posOffset>
          </wp:positionV>
          <wp:extent cx="822782" cy="8280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2782" cy="828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6" behindDoc="0" locked="0" layoutInCell="1" allowOverlap="1" wp14:anchorId="6BD6F0BE" wp14:editId="2FDEAB8D">
              <wp:simplePos x="0" y="0"/>
              <wp:positionH relativeFrom="column">
                <wp:posOffset>-720090</wp:posOffset>
              </wp:positionH>
              <wp:positionV relativeFrom="paragraph">
                <wp:posOffset>-69215</wp:posOffset>
              </wp:positionV>
              <wp:extent cx="7560000" cy="288000"/>
              <wp:effectExtent l="0" t="0" r="3175" b="0"/>
              <wp:wrapNone/>
              <wp:docPr id="21" name="Rectangle 21"/>
              <wp:cNvGraphicFramePr/>
              <a:graphic xmlns:a="http://schemas.openxmlformats.org/drawingml/2006/main">
                <a:graphicData uri="http://schemas.microsoft.com/office/word/2010/wordprocessingShape">
                  <wps:wsp>
                    <wps:cNvSpPr/>
                    <wps:spPr>
                      <a:xfrm>
                        <a:off x="0" y="0"/>
                        <a:ext cx="7560000" cy="28800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676344" id="Rectangle 21" o:spid="_x0000_s1026" style="position:absolute;margin-left:-56.7pt;margin-top:-5.45pt;width:595.3pt;height:22.7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" fillcolor="#747070 [1614]" stroked="f" strokeweight="1pt"/>
          </w:pict>
        </mc:Fallback>
      </mc:AlternateContent>
    </w:r>
    <w:r>
      <w:rPr>
        <w:noProof/>
      </w:rPr>
      <mc:AlternateContent>
        <mc:Choice Requires="wps">
          <w:drawing>
            <wp:anchor distT="0" distB="0" distL="114300" distR="114300" simplePos="0" relativeHeight="251658240" behindDoc="0" locked="0" layoutInCell="1" allowOverlap="1" wp14:anchorId="0C6803E3" wp14:editId="70D312BB">
              <wp:simplePos x="0" y="0"/>
              <wp:positionH relativeFrom="margin">
                <wp:align>center</wp:align>
              </wp:positionH>
              <wp:positionV relativeFrom="paragraph">
                <wp:posOffset>-450215</wp:posOffset>
              </wp:positionV>
              <wp:extent cx="1260000" cy="828000"/>
              <wp:effectExtent l="0" t="0" r="0" b="0"/>
              <wp:wrapNone/>
              <wp:docPr id="27" name="Rectangle 27"/>
              <wp:cNvGraphicFramePr/>
              <a:graphic xmlns:a="http://schemas.openxmlformats.org/drawingml/2006/main">
                <a:graphicData uri="http://schemas.microsoft.com/office/word/2010/wordprocessingShape">
                  <wps:wsp>
                    <wps:cNvSpPr/>
                    <wps:spPr>
                      <a:xfrm>
                        <a:off x="0" y="0"/>
                        <a:ext cx="1260000" cy="82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9D4F5E" id="Rectangle 27" o:spid="_x0000_s1026" style="position:absolute;margin-left:0;margin-top:-35.45pt;width:99.2pt;height:65.2pt;z-index:2516582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" fillcolor="white [3212]" stroked="f" strokeweight="1p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90735"/>
    <w:multiLevelType w:val="hybridMultilevel"/>
    <w:tmpl w:val="6F8A79EE"/>
    <w:lvl w:ilvl="0" w:tplc="8AD824AA">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7840B74"/>
    <w:multiLevelType w:val="hybridMultilevel"/>
    <w:tmpl w:val="0BAE96F2"/>
    <w:lvl w:ilvl="0" w:tplc="8AD824AA">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92B76A2"/>
    <w:multiLevelType w:val="hybridMultilevel"/>
    <w:tmpl w:val="06EE27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E9777AE"/>
    <w:multiLevelType w:val="hybridMultilevel"/>
    <w:tmpl w:val="56D213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FEC04FA"/>
    <w:multiLevelType w:val="hybridMultilevel"/>
    <w:tmpl w:val="12FEF7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49123E0"/>
    <w:multiLevelType w:val="hybridMultilevel"/>
    <w:tmpl w:val="2272EB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AE16318"/>
    <w:multiLevelType w:val="hybridMultilevel"/>
    <w:tmpl w:val="A530BC3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FD86315"/>
    <w:multiLevelType w:val="hybridMultilevel"/>
    <w:tmpl w:val="E92E1D88"/>
    <w:lvl w:ilvl="0" w:tplc="14090001">
      <w:start w:val="1"/>
      <w:numFmt w:val="bullet"/>
      <w:lvlText w:val=""/>
      <w:lvlJc w:val="left"/>
      <w:pPr>
        <w:ind w:left="781" w:hanging="360"/>
      </w:pPr>
      <w:rPr>
        <w:rFonts w:ascii="Symbol" w:hAnsi="Symbol" w:hint="default"/>
      </w:rPr>
    </w:lvl>
    <w:lvl w:ilvl="1" w:tplc="14090003" w:tentative="1">
      <w:start w:val="1"/>
      <w:numFmt w:val="bullet"/>
      <w:lvlText w:val="o"/>
      <w:lvlJc w:val="left"/>
      <w:pPr>
        <w:ind w:left="1501" w:hanging="360"/>
      </w:pPr>
      <w:rPr>
        <w:rFonts w:ascii="Courier New" w:hAnsi="Courier New" w:cs="Courier New" w:hint="default"/>
      </w:rPr>
    </w:lvl>
    <w:lvl w:ilvl="2" w:tplc="14090005" w:tentative="1">
      <w:start w:val="1"/>
      <w:numFmt w:val="bullet"/>
      <w:lvlText w:val=""/>
      <w:lvlJc w:val="left"/>
      <w:pPr>
        <w:ind w:left="2221" w:hanging="360"/>
      </w:pPr>
      <w:rPr>
        <w:rFonts w:ascii="Wingdings" w:hAnsi="Wingdings" w:hint="default"/>
      </w:rPr>
    </w:lvl>
    <w:lvl w:ilvl="3" w:tplc="14090001" w:tentative="1">
      <w:start w:val="1"/>
      <w:numFmt w:val="bullet"/>
      <w:lvlText w:val=""/>
      <w:lvlJc w:val="left"/>
      <w:pPr>
        <w:ind w:left="2941" w:hanging="360"/>
      </w:pPr>
      <w:rPr>
        <w:rFonts w:ascii="Symbol" w:hAnsi="Symbol" w:hint="default"/>
      </w:rPr>
    </w:lvl>
    <w:lvl w:ilvl="4" w:tplc="14090003" w:tentative="1">
      <w:start w:val="1"/>
      <w:numFmt w:val="bullet"/>
      <w:lvlText w:val="o"/>
      <w:lvlJc w:val="left"/>
      <w:pPr>
        <w:ind w:left="3661" w:hanging="360"/>
      </w:pPr>
      <w:rPr>
        <w:rFonts w:ascii="Courier New" w:hAnsi="Courier New" w:cs="Courier New" w:hint="default"/>
      </w:rPr>
    </w:lvl>
    <w:lvl w:ilvl="5" w:tplc="14090005" w:tentative="1">
      <w:start w:val="1"/>
      <w:numFmt w:val="bullet"/>
      <w:lvlText w:val=""/>
      <w:lvlJc w:val="left"/>
      <w:pPr>
        <w:ind w:left="4381" w:hanging="360"/>
      </w:pPr>
      <w:rPr>
        <w:rFonts w:ascii="Wingdings" w:hAnsi="Wingdings" w:hint="default"/>
      </w:rPr>
    </w:lvl>
    <w:lvl w:ilvl="6" w:tplc="14090001" w:tentative="1">
      <w:start w:val="1"/>
      <w:numFmt w:val="bullet"/>
      <w:lvlText w:val=""/>
      <w:lvlJc w:val="left"/>
      <w:pPr>
        <w:ind w:left="5101" w:hanging="360"/>
      </w:pPr>
      <w:rPr>
        <w:rFonts w:ascii="Symbol" w:hAnsi="Symbol" w:hint="default"/>
      </w:rPr>
    </w:lvl>
    <w:lvl w:ilvl="7" w:tplc="14090003" w:tentative="1">
      <w:start w:val="1"/>
      <w:numFmt w:val="bullet"/>
      <w:lvlText w:val="o"/>
      <w:lvlJc w:val="left"/>
      <w:pPr>
        <w:ind w:left="5821" w:hanging="360"/>
      </w:pPr>
      <w:rPr>
        <w:rFonts w:ascii="Courier New" w:hAnsi="Courier New" w:cs="Courier New" w:hint="default"/>
      </w:rPr>
    </w:lvl>
    <w:lvl w:ilvl="8" w:tplc="14090005" w:tentative="1">
      <w:start w:val="1"/>
      <w:numFmt w:val="bullet"/>
      <w:lvlText w:val=""/>
      <w:lvlJc w:val="left"/>
      <w:pPr>
        <w:ind w:left="6541" w:hanging="360"/>
      </w:pPr>
      <w:rPr>
        <w:rFonts w:ascii="Wingdings" w:hAnsi="Wingdings" w:hint="default"/>
      </w:rPr>
    </w:lvl>
  </w:abstractNum>
  <w:abstractNum w:abstractNumId="8" w15:restartNumberingAfterBreak="0">
    <w:nsid w:val="21363D77"/>
    <w:multiLevelType w:val="hybridMultilevel"/>
    <w:tmpl w:val="7964651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27326552"/>
    <w:multiLevelType w:val="hybridMultilevel"/>
    <w:tmpl w:val="A1001F86"/>
    <w:lvl w:ilvl="0" w:tplc="8AD824AA">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82F5D96"/>
    <w:multiLevelType w:val="hybridMultilevel"/>
    <w:tmpl w:val="0D8886FA"/>
    <w:lvl w:ilvl="0" w:tplc="8AD824AA">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9DC0B9A"/>
    <w:multiLevelType w:val="hybridMultilevel"/>
    <w:tmpl w:val="A5F41D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BAF0ED2"/>
    <w:multiLevelType w:val="hybridMultilevel"/>
    <w:tmpl w:val="62E8FD5A"/>
    <w:lvl w:ilvl="0" w:tplc="8AD824AA">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F7A10F0"/>
    <w:multiLevelType w:val="hybridMultilevel"/>
    <w:tmpl w:val="0542EDDE"/>
    <w:lvl w:ilvl="0" w:tplc="8AD824AA">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3417F74"/>
    <w:multiLevelType w:val="hybridMultilevel"/>
    <w:tmpl w:val="C15EC442"/>
    <w:lvl w:ilvl="0" w:tplc="8AD824AA">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DE42E1"/>
    <w:multiLevelType w:val="hybridMultilevel"/>
    <w:tmpl w:val="F51E1390"/>
    <w:lvl w:ilvl="0" w:tplc="8AD824AA">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B6223DE"/>
    <w:multiLevelType w:val="hybridMultilevel"/>
    <w:tmpl w:val="4F062B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218336F"/>
    <w:multiLevelType w:val="hybridMultilevel"/>
    <w:tmpl w:val="C338E0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28C1C2C"/>
    <w:multiLevelType w:val="hybridMultilevel"/>
    <w:tmpl w:val="E0D4A9D6"/>
    <w:lvl w:ilvl="0" w:tplc="8AD824AA">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29B586D"/>
    <w:multiLevelType w:val="hybridMultilevel"/>
    <w:tmpl w:val="167252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68D3690"/>
    <w:multiLevelType w:val="hybridMultilevel"/>
    <w:tmpl w:val="F320C4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8DF37BA"/>
    <w:multiLevelType w:val="hybridMultilevel"/>
    <w:tmpl w:val="3B5A5480"/>
    <w:lvl w:ilvl="0" w:tplc="8AD824AA">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D041B1A"/>
    <w:multiLevelType w:val="hybridMultilevel"/>
    <w:tmpl w:val="F26815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FE51A8A"/>
    <w:multiLevelType w:val="hybridMultilevel"/>
    <w:tmpl w:val="A9BAD2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B057682"/>
    <w:multiLevelType w:val="hybridMultilevel"/>
    <w:tmpl w:val="6FD47BA4"/>
    <w:lvl w:ilvl="0" w:tplc="8AD824AA">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FF255B6"/>
    <w:multiLevelType w:val="hybridMultilevel"/>
    <w:tmpl w:val="B97073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1AD5BBE"/>
    <w:multiLevelType w:val="hybridMultilevel"/>
    <w:tmpl w:val="882EE0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C7E43A9"/>
    <w:multiLevelType w:val="hybridMultilevel"/>
    <w:tmpl w:val="E86CF5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D1843AF"/>
    <w:multiLevelType w:val="hybridMultilevel"/>
    <w:tmpl w:val="CA5A940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7E6839E8"/>
    <w:multiLevelType w:val="hybridMultilevel"/>
    <w:tmpl w:val="604E29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20"/>
  </w:num>
  <w:num w:numId="4">
    <w:abstractNumId w:val="17"/>
  </w:num>
  <w:num w:numId="5">
    <w:abstractNumId w:val="25"/>
  </w:num>
  <w:num w:numId="6">
    <w:abstractNumId w:val="21"/>
  </w:num>
  <w:num w:numId="7">
    <w:abstractNumId w:val="15"/>
  </w:num>
  <w:num w:numId="8">
    <w:abstractNumId w:val="18"/>
  </w:num>
  <w:num w:numId="9">
    <w:abstractNumId w:val="12"/>
  </w:num>
  <w:num w:numId="10">
    <w:abstractNumId w:val="26"/>
  </w:num>
  <w:num w:numId="11">
    <w:abstractNumId w:val="8"/>
  </w:num>
  <w:num w:numId="12">
    <w:abstractNumId w:val="7"/>
  </w:num>
  <w:num w:numId="13">
    <w:abstractNumId w:val="22"/>
  </w:num>
  <w:num w:numId="14">
    <w:abstractNumId w:val="6"/>
  </w:num>
  <w:num w:numId="15">
    <w:abstractNumId w:val="27"/>
  </w:num>
  <w:num w:numId="16">
    <w:abstractNumId w:val="13"/>
  </w:num>
  <w:num w:numId="17">
    <w:abstractNumId w:val="1"/>
  </w:num>
  <w:num w:numId="18">
    <w:abstractNumId w:val="28"/>
  </w:num>
  <w:num w:numId="19">
    <w:abstractNumId w:val="9"/>
  </w:num>
  <w:num w:numId="20">
    <w:abstractNumId w:val="0"/>
  </w:num>
  <w:num w:numId="21">
    <w:abstractNumId w:val="14"/>
  </w:num>
  <w:num w:numId="22">
    <w:abstractNumId w:val="10"/>
  </w:num>
  <w:num w:numId="23">
    <w:abstractNumId w:val="24"/>
  </w:num>
  <w:num w:numId="24">
    <w:abstractNumId w:val="23"/>
  </w:num>
  <w:num w:numId="25">
    <w:abstractNumId w:val="2"/>
  </w:num>
  <w:num w:numId="26">
    <w:abstractNumId w:val="16"/>
  </w:num>
  <w:num w:numId="27">
    <w:abstractNumId w:val="19"/>
  </w:num>
  <w:num w:numId="28">
    <w:abstractNumId w:val="3"/>
  </w:num>
  <w:num w:numId="29">
    <w:abstractNumId w:val="29"/>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D1E"/>
    <w:rsid w:val="00033163"/>
    <w:rsid w:val="00063CB1"/>
    <w:rsid w:val="0008628E"/>
    <w:rsid w:val="000B1CC2"/>
    <w:rsid w:val="001377D0"/>
    <w:rsid w:val="00156DF6"/>
    <w:rsid w:val="001B6FA2"/>
    <w:rsid w:val="001C6D23"/>
    <w:rsid w:val="00221221"/>
    <w:rsid w:val="0026798A"/>
    <w:rsid w:val="00272B20"/>
    <w:rsid w:val="00290BB1"/>
    <w:rsid w:val="003267BD"/>
    <w:rsid w:val="00332024"/>
    <w:rsid w:val="00412FE5"/>
    <w:rsid w:val="00434367"/>
    <w:rsid w:val="00450F3F"/>
    <w:rsid w:val="004A3844"/>
    <w:rsid w:val="004F7D1E"/>
    <w:rsid w:val="005B15DD"/>
    <w:rsid w:val="005E45B7"/>
    <w:rsid w:val="00655C7C"/>
    <w:rsid w:val="0066509B"/>
    <w:rsid w:val="00671E61"/>
    <w:rsid w:val="00690CA3"/>
    <w:rsid w:val="006E359E"/>
    <w:rsid w:val="00752296"/>
    <w:rsid w:val="00756AE8"/>
    <w:rsid w:val="00790266"/>
    <w:rsid w:val="007A471E"/>
    <w:rsid w:val="007A58D6"/>
    <w:rsid w:val="007D2666"/>
    <w:rsid w:val="00806131"/>
    <w:rsid w:val="008149F7"/>
    <w:rsid w:val="00844170"/>
    <w:rsid w:val="00867878"/>
    <w:rsid w:val="00891359"/>
    <w:rsid w:val="008D5692"/>
    <w:rsid w:val="008D63E7"/>
    <w:rsid w:val="008E4835"/>
    <w:rsid w:val="009268A8"/>
    <w:rsid w:val="0096108C"/>
    <w:rsid w:val="009864CC"/>
    <w:rsid w:val="009C6B2A"/>
    <w:rsid w:val="009D3C34"/>
    <w:rsid w:val="009D5E4A"/>
    <w:rsid w:val="009E596F"/>
    <w:rsid w:val="00A51DC5"/>
    <w:rsid w:val="00A657BE"/>
    <w:rsid w:val="00AD33C0"/>
    <w:rsid w:val="00AF742C"/>
    <w:rsid w:val="00B05D14"/>
    <w:rsid w:val="00B26E5A"/>
    <w:rsid w:val="00B302F4"/>
    <w:rsid w:val="00B54690"/>
    <w:rsid w:val="00B908C3"/>
    <w:rsid w:val="00BB11FF"/>
    <w:rsid w:val="00BE50B9"/>
    <w:rsid w:val="00BE6317"/>
    <w:rsid w:val="00C004D3"/>
    <w:rsid w:val="00C4574C"/>
    <w:rsid w:val="00CA550D"/>
    <w:rsid w:val="00CF340C"/>
    <w:rsid w:val="00D042B2"/>
    <w:rsid w:val="00D1208B"/>
    <w:rsid w:val="00D75F75"/>
    <w:rsid w:val="00DF2FB5"/>
    <w:rsid w:val="00E86D88"/>
    <w:rsid w:val="00EA32C0"/>
    <w:rsid w:val="00EB1295"/>
    <w:rsid w:val="00EC05D0"/>
    <w:rsid w:val="00EF1D66"/>
    <w:rsid w:val="00F25135"/>
    <w:rsid w:val="00F41E93"/>
    <w:rsid w:val="00F85772"/>
    <w:rsid w:val="00FB32E3"/>
    <w:rsid w:val="00FC1F2F"/>
    <w:rsid w:val="00FE069E"/>
    <w:rsid w:val="00FE54D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546982"/>
  <w15:chartTrackingRefBased/>
  <w15:docId w15:val="{73885856-A365-490C-997C-CEAEAB39B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66"/>
    <w:pPr>
      <w:spacing w:line="240" w:lineRule="auto"/>
    </w:pPr>
    <w:rPr>
      <w:sz w:val="24"/>
    </w:rPr>
  </w:style>
  <w:style w:type="paragraph" w:styleId="Heading1">
    <w:name w:val="heading 1"/>
    <w:basedOn w:val="Normal"/>
    <w:next w:val="Normal"/>
    <w:link w:val="Heading1Char"/>
    <w:uiPriority w:val="9"/>
    <w:qFormat/>
    <w:rsid w:val="00BE63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GLSubtitle">
    <w:name w:val="IGL Subtitle"/>
    <w:basedOn w:val="NoSpacing"/>
    <w:link w:val="IGLSubtitleChar"/>
    <w:autoRedefine/>
    <w:qFormat/>
    <w:rsid w:val="00B05D14"/>
    <w:rPr>
      <w:rFonts w:ascii="Arial" w:hAnsi="Arial" w:cs="Arial"/>
      <w:b/>
      <w:bCs/>
      <w:sz w:val="24"/>
      <w:szCs w:val="24"/>
    </w:rPr>
  </w:style>
  <w:style w:type="character" w:customStyle="1" w:styleId="IGLSubtitleChar">
    <w:name w:val="IGL Subtitle Char"/>
    <w:basedOn w:val="IGLTitleChar"/>
    <w:link w:val="IGLSubtitle"/>
    <w:rsid w:val="00B05D14"/>
    <w:rPr>
      <w:rFonts w:ascii="Arial" w:eastAsiaTheme="majorEastAsia" w:hAnsi="Arial" w:cs="Arial"/>
      <w:b/>
      <w:bCs/>
      <w:caps w:val="0"/>
      <w:color w:val="000000" w:themeColor="text1"/>
      <w:sz w:val="24"/>
      <w:szCs w:val="24"/>
      <w:u w:val="single"/>
    </w:rPr>
  </w:style>
  <w:style w:type="paragraph" w:customStyle="1" w:styleId="IGLTitle">
    <w:name w:val="IGL Title"/>
    <w:basedOn w:val="Heading1"/>
    <w:link w:val="IGLTitleChar"/>
    <w:qFormat/>
    <w:rsid w:val="005E45B7"/>
    <w:pPr>
      <w:spacing w:before="40" w:after="40"/>
      <w:jc w:val="center"/>
      <w:outlineLvl w:val="1"/>
    </w:pPr>
    <w:rPr>
      <w:rFonts w:ascii="Arial Black" w:hAnsi="Arial Black"/>
      <w:caps/>
      <w:color w:val="000000" w:themeColor="text1"/>
      <w:sz w:val="40"/>
      <w:u w:val="single"/>
    </w:rPr>
  </w:style>
  <w:style w:type="character" w:customStyle="1" w:styleId="IGLTitleChar">
    <w:name w:val="IGL Title Char"/>
    <w:basedOn w:val="Heading1Char"/>
    <w:link w:val="IGLTitle"/>
    <w:rsid w:val="005E45B7"/>
    <w:rPr>
      <w:rFonts w:ascii="Arial Black" w:eastAsiaTheme="majorEastAsia" w:hAnsi="Arial Black" w:cstheme="majorBidi"/>
      <w:caps/>
      <w:color w:val="000000" w:themeColor="text1"/>
      <w:sz w:val="40"/>
      <w:szCs w:val="32"/>
      <w:u w:val="single"/>
    </w:rPr>
  </w:style>
  <w:style w:type="character" w:customStyle="1" w:styleId="Heading1Char">
    <w:name w:val="Heading 1 Char"/>
    <w:basedOn w:val="DefaultParagraphFont"/>
    <w:link w:val="Heading1"/>
    <w:uiPriority w:val="9"/>
    <w:rsid w:val="00BE6317"/>
    <w:rPr>
      <w:rFonts w:asciiTheme="majorHAnsi" w:eastAsiaTheme="majorEastAsia" w:hAnsiTheme="majorHAnsi" w:cstheme="majorBidi"/>
      <w:color w:val="2F5496" w:themeColor="accent1" w:themeShade="BF"/>
      <w:sz w:val="32"/>
      <w:szCs w:val="32"/>
    </w:rPr>
  </w:style>
  <w:style w:type="paragraph" w:styleId="NoSpacing">
    <w:name w:val="No Spacing"/>
    <w:link w:val="NoSpacingChar"/>
    <w:uiPriority w:val="1"/>
    <w:qFormat/>
    <w:rsid w:val="00BE6317"/>
    <w:pPr>
      <w:spacing w:after="0" w:line="240" w:lineRule="auto"/>
    </w:pPr>
  </w:style>
  <w:style w:type="paragraph" w:customStyle="1" w:styleId="IGLSubtitle1">
    <w:name w:val="IGL Subtitle.1"/>
    <w:basedOn w:val="IGLSubtitle"/>
    <w:link w:val="IGLSubtitle1Char"/>
    <w:rsid w:val="00B26E5A"/>
  </w:style>
  <w:style w:type="character" w:customStyle="1" w:styleId="IGLSubtitle1Char">
    <w:name w:val="IGL Subtitle.1 Char"/>
    <w:basedOn w:val="IGLSubtitleChar"/>
    <w:link w:val="IGLSubtitle1"/>
    <w:rsid w:val="00B26E5A"/>
    <w:rPr>
      <w:rFonts w:ascii="Arial Narrow" w:eastAsiaTheme="majorEastAsia" w:hAnsi="Arial Narrow" w:cstheme="majorBidi"/>
      <w:b/>
      <w:bCs/>
      <w:caps w:val="0"/>
      <w:color w:val="000000" w:themeColor="text1"/>
      <w:spacing w:val="20"/>
      <w:sz w:val="36"/>
      <w:szCs w:val="32"/>
      <w:u w:val="single"/>
      <w:lang w:val="en-US"/>
    </w:rPr>
  </w:style>
  <w:style w:type="paragraph" w:customStyle="1" w:styleId="Pg1Line2">
    <w:name w:val="Pg1 Line2"/>
    <w:basedOn w:val="Pg1Line1"/>
    <w:link w:val="Pg1Line2Char"/>
    <w:qFormat/>
    <w:rsid w:val="00756AE8"/>
    <w:rPr>
      <w:rFonts w:ascii="Archivo Black" w:hAnsi="Archivo Black"/>
      <w:spacing w:val="20"/>
      <w:sz w:val="144"/>
    </w:rPr>
  </w:style>
  <w:style w:type="character" w:customStyle="1" w:styleId="Pg1Line2Char">
    <w:name w:val="Pg1 Line2 Char"/>
    <w:basedOn w:val="Pg1Line1Char"/>
    <w:link w:val="Pg1Line2"/>
    <w:rsid w:val="00756AE8"/>
    <w:rPr>
      <w:rFonts w:ascii="Archivo Black" w:eastAsiaTheme="majorEastAsia" w:hAnsi="Archivo Black" w:cstheme="majorBidi"/>
      <w:caps/>
      <w:color w:val="000000" w:themeColor="text1"/>
      <w:spacing w:val="20"/>
      <w:sz w:val="144"/>
      <w:szCs w:val="32"/>
    </w:rPr>
  </w:style>
  <w:style w:type="paragraph" w:customStyle="1" w:styleId="Pg1Line1">
    <w:name w:val="Pg1 Line1"/>
    <w:basedOn w:val="Heading1"/>
    <w:link w:val="Pg1Line1Char"/>
    <w:qFormat/>
    <w:rsid w:val="00756AE8"/>
    <w:pPr>
      <w:spacing w:before="0"/>
      <w:jc w:val="right"/>
    </w:pPr>
    <w:rPr>
      <w:rFonts w:ascii="Archivo Narrow" w:hAnsi="Archivo Narrow"/>
      <w:caps/>
      <w:color w:val="000000" w:themeColor="text1"/>
      <w:sz w:val="72"/>
    </w:rPr>
  </w:style>
  <w:style w:type="character" w:customStyle="1" w:styleId="Pg1Line1Char">
    <w:name w:val="Pg1 Line1 Char"/>
    <w:basedOn w:val="Heading1Char"/>
    <w:link w:val="Pg1Line1"/>
    <w:rsid w:val="00756AE8"/>
    <w:rPr>
      <w:rFonts w:ascii="Archivo Narrow" w:eastAsiaTheme="majorEastAsia" w:hAnsi="Archivo Narrow" w:cstheme="majorBidi"/>
      <w:caps/>
      <w:color w:val="000000" w:themeColor="text1"/>
      <w:sz w:val="72"/>
      <w:szCs w:val="32"/>
    </w:rPr>
  </w:style>
  <w:style w:type="paragraph" w:customStyle="1" w:styleId="Pg1Line3">
    <w:name w:val="Pg1 Line3"/>
    <w:basedOn w:val="Pg1Line2"/>
    <w:next w:val="Pg1Line1"/>
    <w:link w:val="Pg1Line3Char"/>
    <w:qFormat/>
    <w:rsid w:val="00756AE8"/>
    <w:rPr>
      <w:rFonts w:ascii="Archivo Narrow" w:hAnsi="Archivo Narrow"/>
      <w:sz w:val="96"/>
    </w:rPr>
  </w:style>
  <w:style w:type="character" w:customStyle="1" w:styleId="Pg1Line3Char">
    <w:name w:val="Pg1 Line3 Char"/>
    <w:basedOn w:val="Pg1Line2Char"/>
    <w:link w:val="Pg1Line3"/>
    <w:rsid w:val="00756AE8"/>
    <w:rPr>
      <w:rFonts w:ascii="Archivo Narrow" w:eastAsiaTheme="majorEastAsia" w:hAnsi="Archivo Narrow" w:cstheme="majorBidi"/>
      <w:caps/>
      <w:color w:val="000000" w:themeColor="text1"/>
      <w:spacing w:val="20"/>
      <w:sz w:val="96"/>
      <w:szCs w:val="32"/>
    </w:rPr>
  </w:style>
  <w:style w:type="paragraph" w:customStyle="1" w:styleId="Lines">
    <w:name w:val="Lines"/>
    <w:basedOn w:val="NoSpacing"/>
    <w:link w:val="LinesChar"/>
    <w:qFormat/>
    <w:rsid w:val="00756AE8"/>
    <w:pPr>
      <w:tabs>
        <w:tab w:val="right" w:leader="underscore" w:pos="9639"/>
      </w:tabs>
      <w:spacing w:before="40" w:after="40" w:line="259" w:lineRule="auto"/>
    </w:pPr>
    <w:rPr>
      <w:sz w:val="24"/>
    </w:rPr>
  </w:style>
  <w:style w:type="character" w:customStyle="1" w:styleId="LinesChar">
    <w:name w:val="Lines Char"/>
    <w:basedOn w:val="DefaultParagraphFont"/>
    <w:link w:val="Lines"/>
    <w:rsid w:val="00756AE8"/>
    <w:rPr>
      <w:sz w:val="24"/>
    </w:rPr>
  </w:style>
  <w:style w:type="table" w:customStyle="1" w:styleId="IGLTableSubtitle">
    <w:name w:val="IGL Table Subtitle"/>
    <w:basedOn w:val="TableNormal"/>
    <w:uiPriority w:val="99"/>
    <w:rsid w:val="00756AE8"/>
    <w:pPr>
      <w:spacing w:after="0" w:line="240" w:lineRule="auto"/>
    </w:pPr>
    <w:tblPr/>
    <w:tcPr>
      <w:vAlign w:val="center"/>
    </w:tcPr>
    <w:tblStylePr w:type="firstRow">
      <w:pPr>
        <w:wordWrap/>
        <w:spacing w:beforeLines="0" w:before="40" w:beforeAutospacing="0" w:afterLines="0" w:after="40" w:afterAutospacing="0" w:line="240" w:lineRule="auto"/>
        <w:jc w:val="center"/>
      </w:pPr>
      <w:rPr>
        <w:rFonts w:ascii="Archivo Narrow" w:hAnsi="Archivo Narrow"/>
        <w:b/>
        <w:i w:val="0"/>
        <w:color w:val="auto"/>
        <w:spacing w:val="20"/>
        <w:sz w:val="28"/>
        <w:u w:val="none"/>
      </w:rPr>
      <w:tblPr/>
      <w:tcPr>
        <w:shd w:val="clear" w:color="auto" w:fill="808080" w:themeFill="background1" w:themeFillShade="80"/>
      </w:tcPr>
    </w:tblStylePr>
  </w:style>
  <w:style w:type="paragraph" w:styleId="Footer">
    <w:name w:val="footer"/>
    <w:basedOn w:val="Normal"/>
    <w:link w:val="FooterChar"/>
    <w:uiPriority w:val="99"/>
    <w:unhideWhenUsed/>
    <w:rsid w:val="00756AE8"/>
    <w:pPr>
      <w:tabs>
        <w:tab w:val="center" w:pos="4513"/>
        <w:tab w:val="right" w:pos="9026"/>
      </w:tabs>
      <w:spacing w:after="0"/>
    </w:pPr>
  </w:style>
  <w:style w:type="character" w:customStyle="1" w:styleId="FooterChar">
    <w:name w:val="Footer Char"/>
    <w:basedOn w:val="DefaultParagraphFont"/>
    <w:link w:val="Footer"/>
    <w:uiPriority w:val="99"/>
    <w:rsid w:val="00756AE8"/>
    <w:rPr>
      <w:sz w:val="28"/>
    </w:rPr>
  </w:style>
  <w:style w:type="table" w:styleId="TableGrid">
    <w:name w:val="Table Grid"/>
    <w:basedOn w:val="TableNormal"/>
    <w:uiPriority w:val="59"/>
    <w:rsid w:val="00756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6AE8"/>
    <w:rPr>
      <w:color w:val="0563C1" w:themeColor="hyperlink"/>
      <w:u w:val="single"/>
    </w:rPr>
  </w:style>
  <w:style w:type="paragraph" w:styleId="Header">
    <w:name w:val="header"/>
    <w:basedOn w:val="Normal"/>
    <w:link w:val="HeaderChar"/>
    <w:uiPriority w:val="99"/>
    <w:unhideWhenUsed/>
    <w:rsid w:val="00756AE8"/>
    <w:pPr>
      <w:tabs>
        <w:tab w:val="center" w:pos="4513"/>
        <w:tab w:val="right" w:pos="9026"/>
      </w:tabs>
      <w:spacing w:after="0"/>
    </w:pPr>
  </w:style>
  <w:style w:type="character" w:customStyle="1" w:styleId="HeaderChar">
    <w:name w:val="Header Char"/>
    <w:basedOn w:val="DefaultParagraphFont"/>
    <w:link w:val="Header"/>
    <w:uiPriority w:val="99"/>
    <w:rsid w:val="00756AE8"/>
    <w:rPr>
      <w:sz w:val="28"/>
    </w:rPr>
  </w:style>
  <w:style w:type="table" w:customStyle="1" w:styleId="TableGrid1">
    <w:name w:val="Table Grid1"/>
    <w:basedOn w:val="TableNormal"/>
    <w:next w:val="TableGrid"/>
    <w:uiPriority w:val="59"/>
    <w:rsid w:val="005B15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B15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B15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sforPrework">
    <w:name w:val="Questions for Prework"/>
    <w:basedOn w:val="Normal"/>
    <w:link w:val="QuestionsforPreworkChar"/>
    <w:qFormat/>
    <w:rsid w:val="00B05D14"/>
    <w:pPr>
      <w:spacing w:after="0"/>
    </w:pPr>
    <w:rPr>
      <w:rFonts w:ascii="Arial" w:hAnsi="Arial" w:cs="Arial"/>
      <w:b/>
      <w:bCs/>
      <w:szCs w:val="20"/>
    </w:rPr>
  </w:style>
  <w:style w:type="paragraph" w:styleId="ListParagraph">
    <w:name w:val="List Paragraph"/>
    <w:basedOn w:val="Normal"/>
    <w:uiPriority w:val="34"/>
    <w:qFormat/>
    <w:rsid w:val="0008628E"/>
    <w:pPr>
      <w:ind w:left="720"/>
      <w:contextualSpacing/>
    </w:pPr>
  </w:style>
  <w:style w:type="character" w:customStyle="1" w:styleId="NoSpacingChar">
    <w:name w:val="No Spacing Char"/>
    <w:basedOn w:val="DefaultParagraphFont"/>
    <w:link w:val="NoSpacing"/>
    <w:uiPriority w:val="1"/>
    <w:rsid w:val="00D1208B"/>
  </w:style>
  <w:style w:type="character" w:customStyle="1" w:styleId="QuestionsforPreworkChar">
    <w:name w:val="Questions for Prework Char"/>
    <w:basedOn w:val="NoSpacingChar"/>
    <w:link w:val="QuestionsforPrework"/>
    <w:rsid w:val="00B05D14"/>
    <w:rPr>
      <w:rFonts w:ascii="Arial" w:hAnsi="Arial" w:cs="Arial"/>
      <w:b/>
      <w:b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oka\Indigenous%20Growth%20Dropbox\1.%20IGL%20Current%20Clients\Air%20New%20Zealand\Mango%20Pare%20R&#333;p&#363;%202\1.%20OPAL\1.%20a)%20MASTER%20W&#257;nanga%201%20Prewor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091EE-50F2-459C-A2E8-365A17844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a) MASTER Wānanga 1 Prework</Template>
  <TotalTime>140</TotalTime>
  <Pages>15</Pages>
  <Words>1293</Words>
  <Characters>7373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Moka</dc:creator>
  <cp:keywords/>
  <dc:description/>
  <cp:lastModifiedBy>Mike Moka</cp:lastModifiedBy>
  <cp:revision>4</cp:revision>
  <dcterms:created xsi:type="dcterms:W3CDTF">2019-12-14T00:25:00Z</dcterms:created>
  <dcterms:modified xsi:type="dcterms:W3CDTF">2020-01-17T05:23:00Z</dcterms:modified>
</cp:coreProperties>
</file>